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F9C" w:rsidRPr="006763D6" w:rsidRDefault="00F13F9C" w:rsidP="006763D6">
      <w:pPr>
        <w:spacing w:line="700" w:lineRule="exact"/>
        <w:rPr>
          <w:rFonts w:ascii="黑体" w:eastAsia="黑体" w:hAnsi="黑体" w:cs="Times New Roman"/>
          <w:sz w:val="32"/>
          <w:szCs w:val="32"/>
        </w:rPr>
      </w:pPr>
      <w:r w:rsidRPr="006763D6">
        <w:rPr>
          <w:rFonts w:ascii="黑体" w:eastAsia="黑体" w:hAnsi="黑体" w:cs="黑体" w:hint="eastAsia"/>
          <w:sz w:val="32"/>
          <w:szCs w:val="32"/>
        </w:rPr>
        <w:t>附件</w:t>
      </w:r>
    </w:p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常州市第十七届</w:t>
      </w:r>
      <w:bookmarkStart w:id="0" w:name="_GoBack"/>
      <w:bookmarkEnd w:id="0"/>
      <w:r>
        <w:rPr>
          <w:rFonts w:ascii="方正小标宋简体" w:eastAsia="方正小标宋简体" w:hAnsi="宋体" w:cs="方正小标宋简体" w:hint="eastAsia"/>
          <w:sz w:val="44"/>
          <w:szCs w:val="44"/>
        </w:rPr>
        <w:t>“生命之水”主题教育活动</w:t>
      </w:r>
    </w:p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（幼儿组绘画）</w:t>
      </w:r>
    </w:p>
    <w:p w:rsidR="00F13F9C" w:rsidRPr="006763D6" w:rsidRDefault="00F13F9C" w:rsidP="006763D6">
      <w:pPr>
        <w:spacing w:line="400" w:lineRule="exact"/>
        <w:jc w:val="center"/>
        <w:rPr>
          <w:rFonts w:ascii="仿宋_GB2312" w:eastAsia="仿宋_GB2312" w:hAnsi="宋体" w:cs="Times New Roman"/>
        </w:rPr>
      </w:pPr>
    </w:p>
    <w:tbl>
      <w:tblPr>
        <w:tblW w:w="9948" w:type="dxa"/>
        <w:jc w:val="center"/>
        <w:tblLook w:val="00A0"/>
      </w:tblPr>
      <w:tblGrid>
        <w:gridCol w:w="3110"/>
        <w:gridCol w:w="1122"/>
        <w:gridCol w:w="1720"/>
        <w:gridCol w:w="3996"/>
      </w:tblGrid>
      <w:tr w:rsidR="00F13F9C" w:rsidRPr="005D616F">
        <w:trPr>
          <w:trHeight w:val="482"/>
          <w:jc w:val="center"/>
        </w:trPr>
        <w:tc>
          <w:tcPr>
            <w:tcW w:w="9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  <w:r w:rsidRPr="006763D6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一等奖（</w:t>
            </w:r>
            <w:r w:rsidRPr="006763D6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12</w:t>
            </w:r>
            <w:r w:rsidRPr="006763D6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指导老师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《节约用水》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雍承泽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刘文婕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常州市溧阳市上兴中心幼儿园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《小女孩的愿望》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姚嘉芮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易鸣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常州市溧阳市上兴中心幼儿园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《一滴水，万物生》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吴依诺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李锦培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南京师范大学溧阳实验幼儿园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《海晏河清》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高思远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吴佩娟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常州市金坛西城实验幼儿园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《与水相依</w:t>
            </w:r>
            <w:r w:rsidRPr="006763D6">
              <w:rPr>
                <w:rFonts w:ascii="仿宋_GB2312" w:eastAsia="仿宋_GB2312" w:hAnsi="方正仿宋_GB2312" w:cs="仿宋_GB2312"/>
                <w:color w:val="000000"/>
                <w:kern w:val="0"/>
              </w:rPr>
              <w:t xml:space="preserve">  </w:t>
            </w: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点滴在心》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孙砚兮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吴佳、徐云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常州市武进区鸣凰实验幼儿园晓柳园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王宇睿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赵丽珍、庄丽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常州市武进区南河幼儿园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《守护生命之水》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周昊暄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朱磊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常州市新北区龙虎塘街道中心幼儿园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《动物之泉》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高欣怡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王佳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常州市新北区三井街道国宾幼儿园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《清泉绘生活》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Style w:val="font41"/>
                <w:rFonts w:ascii="仿宋_GB2312" w:eastAsia="仿宋_GB2312" w:cs="仿宋_GB2312" w:hint="eastAsia"/>
                <w:sz w:val="21"/>
                <w:szCs w:val="21"/>
              </w:rPr>
              <w:t>周</w:t>
            </w:r>
            <w:r w:rsidRPr="006763D6">
              <w:rPr>
                <w:rStyle w:val="font71"/>
                <w:rFonts w:ascii="仿宋_GB2312" w:hint="eastAsia"/>
                <w:sz w:val="21"/>
                <w:szCs w:val="21"/>
              </w:rPr>
              <w:t>娢</w:t>
            </w:r>
            <w:r w:rsidRPr="006763D6">
              <w:rPr>
                <w:rStyle w:val="font41"/>
                <w:rFonts w:ascii="仿宋_GB2312" w:eastAsia="仿宋_GB2312" w:cs="仿宋_GB2312" w:hint="eastAsia"/>
                <w:sz w:val="21"/>
                <w:szCs w:val="21"/>
              </w:rPr>
              <w:t>睿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阮莉莉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常州市天宁区茶山中心幼儿园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《爱与共生》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杨君尧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戎汝鑫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常州市钟楼区教育港荆川幼儿园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《最后一滴水》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张之与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唐文艳、汤樱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常州市钟楼区五星幼儿园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《节约护水》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王伊诺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张妍芸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常州经开区遥观中天实验幼儿园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9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763D6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二等奖（</w:t>
            </w:r>
            <w:r w:rsidRPr="006763D6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22</w:t>
            </w:r>
            <w:r w:rsidRPr="006763D6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指导老师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《生命之源》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洪瑜蔓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彭丽娟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常州市溧阳市横涧幼儿园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《滴水在指尖，节水在心间》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葛梦冉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钱俊华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常州市溧阳市罗湾路实验幼儿园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《节约用水》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杨与安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陈秋艳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常州市溧阳市平陵幼儿园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《水是生命之源粮食之本》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刘曙恺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韦姗姗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常州市溧阳市清安幼儿园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《保护海洋》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胡一乐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沈佩凤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常州市溧阳市上兴中心幼儿园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《点滴之水，生命之光》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韦嘉尔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吴荣芳、芮意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常州市溧阳市文化幼儿园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《节水在心间》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丁昱霖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管洪斗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常州市金坛新城实验幼儿园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《点滴在心中》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王裕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许可怡、卞欣宇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常州市金坛经开区实验幼儿园华胜分园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《一滴水的世界》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丁漫妮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spacing w:line="360" w:lineRule="exact"/>
              <w:jc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</w:rPr>
              <w:t>何欢欢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常州市金坛区指前镇中心幼儿园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《节水在心间》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赵穆一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周钰露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常州市武进区科教幼儿园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</w:t>
            </w:r>
            <w:r w:rsidRPr="006763D6">
              <w:rPr>
                <w:rFonts w:ascii="仿宋_GB2312" w:eastAsia="仿宋_GB2312" w:hAnsi="方正仿宋_GB2312" w:cs="仿宋_GB2312"/>
                <w:color w:val="000000"/>
                <w:kern w:val="0"/>
              </w:rPr>
              <w:t>—</w:t>
            </w: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生命之源》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钱涵芸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蒋静</w:t>
            </w:r>
            <w:r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、</w:t>
            </w: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张英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常州市武进区鸣凰实验幼儿园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《点滴水，心呵护》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张歆怡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董蕾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常州市武进区东安幼儿园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《节水在心间“多维”护地球》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王汉宇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史钰铭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常州市武进区星湖实验幼儿园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《水精灵》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范瑾萱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管桦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常州市新北区奔牛实验幼儿园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《守护地球之星》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倪嘉蕊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丁红霞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常州市新北区三井街道华山幼儿园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《潺潺之水，流光之景》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韦烨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董秦秀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常州市新北区三井街道华山幼儿园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《水滴的烦恼》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汪芝妤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仲雪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常州市新北区三井街道国宾幼儿园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《节约用水》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刘乐萱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徐淑琼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常州市红梅东村幼儿园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《节水在心间》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周栩含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钦佳怡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常州市天宁区吉的堡幼儿园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《水韵常州》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孙羽娴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李娟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常州市钟楼区卜弋幼儿园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《滴水之轻，生命之重》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赵君妍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严凯红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常州市钟楼区西林街道中心幼儿园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《珍爱一滴水》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葛嘉尧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邵琛琦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常州经开区临津幼儿园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9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6763D6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三等奖（</w:t>
            </w:r>
            <w:r w:rsidRPr="006763D6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33</w:t>
            </w:r>
            <w:r w:rsidRPr="006763D6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指导老师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《滴水在指尖节水在心间》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傅灵均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王唯、周倩如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常州市溧阳市书院巷幼儿园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《水是生命之源》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马浩轩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范爱琴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常州市溧阳市别桥中心幼儿园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《节水之轮》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胡瑾萱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周思妤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常州市溧阳市埭头中心幼儿园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《健康饮水》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陶</w:t>
            </w:r>
            <w:r w:rsidRPr="006763D6">
              <w:rPr>
                <w:rFonts w:ascii="仿宋_GB2312" w:eastAsia="方正仿宋_GB2312" w:hAnsi="方正仿宋_GB2312" w:cs="方正仿宋_GB2312" w:hint="eastAsia"/>
                <w:color w:val="000000"/>
                <w:kern w:val="0"/>
              </w:rPr>
              <w:t>璟</w:t>
            </w: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逸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赵雪花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常州市溧阳市东升实验幼儿园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《节约用水从我做起》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刘宇航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戴凡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常州市溧阳市后周幼儿园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《水绘自然，生态画卷》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王奕辰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周印星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常州市溧阳市前马幼儿园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《保护母亲河》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许梓宇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万雪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常州市溧阳市上黄中心幼儿园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《水，生命之源》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余哲轩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徐文婷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常州市溧阳市竹箦中心幼儿园陆笪园区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苏紫宸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承英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常州市溧阳市天目湖中心幼儿园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《共护母亲河》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崔楚奕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王思纯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常州市金坛区实验幼儿园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《一滴水的世界》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曾佳雯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景</w:t>
            </w:r>
            <w:r w:rsidRPr="006763D6">
              <w:rPr>
                <w:rFonts w:ascii="仿宋_GB2312" w:eastAsia="方正仿宋_GB2312" w:hAnsi="方正仿宋_GB2312" w:cs="方正仿宋_GB2312" w:hint="eastAsia"/>
                <w:color w:val="000000"/>
                <w:kern w:val="0"/>
              </w:rPr>
              <w:t>璠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常州市金坛新城实验幼儿园岸头佳园分园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《滴水成彩》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陈文雯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戴卓乾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常州市金坛新城实验幼儿园岸头佳园分园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《水是生命之源》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吴钰萱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许可怡、卞欣宇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常州市金坛经开区实验幼儿园华胜分园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《生命之源》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李亦可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茅佳怡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常州市武进区府北实验幼儿园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《与水相依点滴在心》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杨瑾奕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赵霞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常州市武进区机关幼儿园星河南园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《水在心间爱在人间》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孟相宜</w:t>
            </w:r>
          </w:p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徐若菲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周华、冯燕芬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常州市武进区鸣凰实验幼儿园晓柳园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《水的告白》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梅芝宁</w:t>
            </w:r>
          </w:p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黄欣瑶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冯燕芬、周华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常州市武进区鸣凰实验幼儿园晓柳园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《滴水在指尖，节水在心田》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庄典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夏创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常州市武进区夏溪幼儿园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《守护生命之源》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李瑾宸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赵阳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常州市新北区百丈中心幼儿园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《地球之心》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余汐冉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闫建波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常州市新北区三井街道华山幼儿园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《甘霖》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罗栩桐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张晴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常州市新北区银河幼儿园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《每一滴蓝都弥足珍贵》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王智诚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陈文龙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常州市新北区新港幼儿园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《珍惜生命，保护水源》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许蕊宁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王寒艳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常州市新北区春江幼儿园（南苑）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《点滴之水，生命之光》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祁梓霖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黄梦婷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常州市新北区新魏幼儿园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《地球之水》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郭</w:t>
            </w:r>
            <w:r w:rsidRPr="006763D6">
              <w:rPr>
                <w:rFonts w:ascii="仿宋_GB2312" w:eastAsia="方正仿宋_GB2312" w:hAnsi="方正仿宋_GB2312" w:cs="方正仿宋_GB2312" w:hint="eastAsia"/>
                <w:color w:val="000000"/>
                <w:kern w:val="0"/>
              </w:rPr>
              <w:t>玥</w:t>
            </w: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兮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蔡殷杰、茹燕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常州市天宁区红梅幼儿园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《节水在心间》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邵晨阳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承金雨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常州市天宁区郑陆中心幼儿园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《水是万物之源》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成奕昕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蒋莹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常州市天宁区实验幼儿园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《“常”乐在行节水在心》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王迎聪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唐威、陈隽媛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常州市钟楼区白云幼儿园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《守护》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熊思佳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张柠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常州市钟楼区白云幼儿园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《滴水之节，可以生花》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葛小安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焦丹亭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常州市钟楼区教育港荆川幼儿园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《点滴之水，生命之光》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张诚希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王秋怡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常州市钟楼区教育港荆川幼儿园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《节水我先行》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申家怡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於晓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常州经开区临津幼儿园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《弥足珍贵的一滴蓝》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恽嘉怡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赵阿敏</w:t>
            </w:r>
          </w:p>
        </w:tc>
        <w:tc>
          <w:tcPr>
            <w:tcW w:w="3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6763D6" w:rsidRDefault="00F13F9C" w:rsidP="006763D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6763D6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常州市武进区遥观中心幼儿园</w:t>
            </w:r>
          </w:p>
        </w:tc>
      </w:tr>
    </w:tbl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常州市第十七届“生命之水”主题教育活动</w:t>
      </w:r>
    </w:p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（小学组绘画）</w:t>
      </w:r>
    </w:p>
    <w:p w:rsidR="00F13F9C" w:rsidRDefault="00F13F9C" w:rsidP="00785591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9991" w:type="dxa"/>
        <w:jc w:val="center"/>
        <w:tblLook w:val="00A0"/>
      </w:tblPr>
      <w:tblGrid>
        <w:gridCol w:w="3136"/>
        <w:gridCol w:w="1148"/>
        <w:gridCol w:w="1680"/>
        <w:gridCol w:w="4027"/>
      </w:tblGrid>
      <w:tr w:rsidR="00F13F9C" w:rsidRPr="005D616F">
        <w:trPr>
          <w:trHeight w:val="482"/>
          <w:jc w:val="center"/>
        </w:trPr>
        <w:tc>
          <w:tcPr>
            <w:tcW w:w="99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  <w:r w:rsidRPr="00AB4CBA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一等奖（</w:t>
            </w:r>
            <w:r w:rsidRPr="00AB4CBA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14</w:t>
            </w:r>
            <w:r w:rsidRPr="00AB4CBA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指导老师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《循环用水与美好生活》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全加乐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</w:t>
            </w:r>
            <w:r w:rsidRPr="00785591">
              <w:rPr>
                <w:rFonts w:ascii="仿宋_GB2312" w:eastAsia="仿宋_GB2312" w:hAnsi="方正仿宋_GB2312" w:cs="仿宋_GB2312"/>
                <w:color w:val="000000"/>
                <w:kern w:val="0"/>
              </w:rPr>
              <w:t xml:space="preserve">  </w:t>
            </w: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莉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常州市溧阳市文化小学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《滴水之轻生命之重</w:t>
            </w:r>
            <w:r w:rsidRPr="00785591">
              <w:rPr>
                <w:rFonts w:ascii="仿宋_GB2312" w:eastAsia="仿宋_GB2312" w:hAnsi="方正仿宋_GB2312" w:cs="仿宋_GB2312"/>
                <w:color w:val="000000"/>
                <w:kern w:val="0"/>
              </w:rPr>
              <w:t>——</w:t>
            </w: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节约用水》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李芮羿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芮鹏媛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常州市溧阳市外国语小学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《流动的情感》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蒋梓航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朱倩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常州市金坛区华罗庚实验学校滨湖分校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《生命之源，润物无声》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蔡瑾涵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冷亚敏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常州市金坛区西城实验小学春风分校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《节水在心间》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熊文瑞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周仙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常州市武进区星河实验小学分校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《生命之源》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周雨果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吴燕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常州市武进清英外国语学校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《希望》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唐心诺晗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陆玮琦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常州市武进区湖塘桥第二实验小学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《为有源头活水来》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周欣妍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周家伊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常州市武进区湖塘桥第三实验小学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《水韵悠长》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汤</w:t>
            </w:r>
            <w:r w:rsidRPr="00785591">
              <w:rPr>
                <w:rStyle w:val="font131"/>
                <w:rFonts w:ascii="仿宋_GB2312" w:eastAsia="方正仿宋_GB2312" w:hAnsi="方正仿宋_GB2312" w:cs="方正仿宋_GB2312" w:hint="eastAsia"/>
                <w:sz w:val="21"/>
                <w:szCs w:val="21"/>
              </w:rPr>
              <w:t>珺</w:t>
            </w:r>
            <w:r w:rsidRPr="00785591">
              <w:rPr>
                <w:rStyle w:val="font21"/>
                <w:rFonts w:ascii="仿宋_GB2312" w:eastAsia="仿宋_GB2312" w:cs="仿宋_GB2312" w:hint="eastAsia"/>
                <w:sz w:val="21"/>
                <w:szCs w:val="21"/>
              </w:rPr>
              <w:t>瑜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陈亚英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常州市新北区圩塘中心小学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《共护清水润人心》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贾跃夏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路英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常州市新北区九里小学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《祈祷》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邹辰阳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顾春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常州市解放路小学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《春风捕鱼忙》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杨乔恩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张秀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常州市丽华新村第二小学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《碧水长流绘心田》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孙乐萱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张圳圳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常州市荆川小学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《珍惜水资源》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潘诗琴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陈钰婷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常州市武进区崔桥小学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99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AB4CBA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二等奖（</w:t>
            </w:r>
            <w:r w:rsidRPr="00AB4CBA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36</w:t>
            </w:r>
            <w:r w:rsidRPr="00AB4CBA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指导老师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《水润心澜》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郝婧旖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钱丽萍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常州市溧阳市第二实验小学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《节水在点滴》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罗嘉妍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滕霞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常州市溧阳市南渡中心小学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《节约用水》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朱凌薇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黄茜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常州市溧阳市平陵小学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《生态画卷》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狄姝彤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李琴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常州市溧阳市西平小学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《节水共生》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陈依心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王欣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常州市溧阳市外国语小学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《孕育生命的向上生长》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史昱辰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王颖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常州市金坛区华罗庚实验学校新城分校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《与水相伴》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朱佳禾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薛冬平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常州市金坛区河滨小学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《新生》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艾</w:t>
            </w:r>
            <w:r w:rsidRPr="00785591">
              <w:rPr>
                <w:rFonts w:ascii="仿宋_GB2312" w:eastAsia="仿宋_GB2312" w:hAnsi="方正仿宋_GB2312" w:cs="仿宋_GB2312"/>
                <w:color w:val="000000"/>
                <w:kern w:val="0"/>
              </w:rPr>
              <w:t xml:space="preserve">  </w:t>
            </w: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芯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李艳秋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常州市金坛区段玉裁实验小学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《与水相约绿美常州》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邓涵语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邹梅香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常州市金坛区建昌小学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《与水相依》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李子玉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庄秋燕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常州市武进区星河实验小学分校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《荷塘节水梦》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喻紫凝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时珍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常州市武进区戴溪小学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《常州水韵·运河流芳》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邵骏茗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吕华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常州市武进区湖塘桥第二实验小学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《新能源魔鬼鱼》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顾伊诺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吴涵双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常州市武进区湖塘桥第三实验小学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《甘露·干露》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陈可歆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夏梦蝶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常州市武进区湖塘桥实验小学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《常州水都》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张贝轩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承斐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常州市武进区湖塘桥实验小学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《节水行动出发！》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储焱胤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董莉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常州市武进区湟里中心小学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《水韵旋律》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陈清川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陈英芬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常州市武进区洛阳中心小学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《节水妙招》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曲姿曼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马</w:t>
            </w:r>
            <w:r w:rsidRPr="00785591">
              <w:rPr>
                <w:rStyle w:val="font141"/>
                <w:rFonts w:ascii="仿宋_GB2312" w:eastAsia="方正仿宋_GB2312" w:hAnsi="方正仿宋_GB2312" w:cs="方正仿宋_GB2312" w:hint="eastAsia"/>
                <w:sz w:val="21"/>
                <w:szCs w:val="21"/>
              </w:rPr>
              <w:t>璟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常州市武进区马杭中心小学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《源·润万物》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吴晨乐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陈亚英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常州市新北区圩塘中心小学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《上善若水》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徐沐晨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丁梦晖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常州市龙城小学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沈欣钰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刘萌、王甜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常州市新北区五兴小学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《水循环》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李东照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吴银兰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常州市新北区薛家实验小学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《讽刺漫画：</w:t>
            </w:r>
            <w:r w:rsidRPr="00785591">
              <w:rPr>
                <w:rFonts w:ascii="仿宋_GB2312" w:eastAsia="仿宋_GB2312" w:hAnsi="方正仿宋_GB2312" w:cs="仿宋_GB2312"/>
                <w:color w:val="000000"/>
                <w:kern w:val="0"/>
              </w:rPr>
              <w:t>Where is the water?</w:t>
            </w: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周艺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许黎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常州市新北区安家中心小学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《水韵龙城》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周墨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周小燕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常州市新北区魏村中心小学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《与水相依》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</w:t>
            </w:r>
            <w:r w:rsidRPr="00785591">
              <w:rPr>
                <w:rStyle w:val="font151"/>
                <w:rFonts w:ascii="仿宋_GB2312" w:eastAsia="方正仿宋_GB2312" w:hAnsi="方正仿宋_GB2312" w:cs="方正仿宋_GB2312" w:hint="eastAsia"/>
                <w:sz w:val="21"/>
                <w:szCs w:val="21"/>
              </w:rPr>
              <w:t>玥</w:t>
            </w: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娇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陈玉莹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常州市新北区新华实验小学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《节水在心间》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姚雨成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余丹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常州市解放路小学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《水梦鱼歌》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余心意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支岚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常州市虹景小学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《海洋守护者》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陈钰洁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颜艳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常州市紫云小学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《水滴的旅程》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曹子莫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许艳青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常州市东坡小学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《水韵时光：古新交响》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卓之语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李彦霖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常州市东青实验学校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《水韵龙城》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周依诺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施晓凡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常州市卜弋小学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《爱护地球保护水资源》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周朔仪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李杰香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常州市钟楼实验小学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《珍惜每一滴保护则源长》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张钰轩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严晔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常州市钟楼外国语学校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《节水在心间》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袁一依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朱子怡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常州市武进区横林实验小学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《节水奇缘》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许秋爽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李佳琳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常州市武进区遥观中心小学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《水美，你我同行》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周素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段美君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常州市武进区遥观中心小学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99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AB4CBA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三等奖（</w:t>
            </w:r>
            <w:r w:rsidRPr="00AB4CBA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50</w:t>
            </w:r>
            <w:r w:rsidRPr="00AB4CBA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指导老师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《回报生命之水》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罗艺满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王蓓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常州市溧阳市第二实验小学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《水相依心相伴》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史歆念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陈敏洁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常州市溧阳市泓口小学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《节水在我心间》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张梓墨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夏迎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常州市溧阳市平陵小学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《节水在心间》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胡馨艺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陈桃法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常州市溧阳市上黄中心小学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《水利万物》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张翊晨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杨俊婉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常州市溧阳市上黄中心小学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《节约用水》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胡雅婷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孙淑琴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常州市溧阳市西平小学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《节水在心间》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崔煜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姚国美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常州市溧阳市梅园小学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《绿意源泉》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贺雨彤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徐芝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常州市溧阳市梅园小学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《荷塘采藕好风光》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刘姝妤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李雯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常州博雅实验学校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《金鱼的眼泪》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翁致雅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秦晓云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常州市金坛区朝阳小学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戴雨萌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王彩霞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常州市金坛区西城实验小学春风分校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《一滴水的世界》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骆佳佳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罗湘云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常州市金坛区西城实验小学春风分校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《水美家乡》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罗舸馨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曹钰皎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常州市金坛区段玉裁实验小学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《拥抱蓝色海洋珍爱生命摇篮》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庞</w:t>
            </w:r>
            <w:r w:rsidRPr="00785591">
              <w:rPr>
                <w:rFonts w:ascii="仿宋_GB2312" w:eastAsia="仿宋_GB2312" w:hAnsi="方正仿宋_GB2312" w:cs="仿宋_GB2312"/>
                <w:color w:val="000000"/>
                <w:kern w:val="0"/>
              </w:rPr>
              <w:t xml:space="preserve">  </w:t>
            </w: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博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</w:t>
            </w:r>
            <w:r w:rsidRPr="00785591">
              <w:rPr>
                <w:rFonts w:ascii="仿宋_GB2312" w:eastAsia="仿宋_GB2312" w:hAnsi="方正仿宋_GB2312" w:cs="仿宋_GB2312"/>
                <w:color w:val="000000"/>
                <w:kern w:val="0"/>
              </w:rPr>
              <w:t xml:space="preserve">  </w:t>
            </w: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瑜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常州市金坛区段玉裁实验小学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《星之海》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高梓榆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张静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常州市金坛区华城实验小学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《与水相依，点滴在心》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袁添乐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金云霞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常州市武进区漕桥小学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《节水再生绿美常州》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丁欣怡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钱晓晴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常州市武进区戴溪小学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《梦之水韵》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王梓瑶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祁本国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常州市武进区湖塘桥第二实验小学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《守护生命之源》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施王</w:t>
            </w:r>
            <w:r w:rsidRPr="00785591">
              <w:rPr>
                <w:rFonts w:ascii="仿宋_GB2312" w:eastAsia="方正仿宋_GB2312" w:hAnsi="方正仿宋_GB2312" w:cs="方正仿宋_GB2312" w:hint="eastAsia"/>
                <w:color w:val="000000"/>
                <w:kern w:val="0"/>
              </w:rPr>
              <w:t>淏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施李丽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常州市武进区礼嘉中心小学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《守护》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顾泽雨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许晔玮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常州市武进区洛阳中心小学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《托起明天的希望》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严子涵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李英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常州市武进区洛阳中心小学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《海洋殇歌》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吴明宇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陈筱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常州市武进区庙桥小学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《拥</w:t>
            </w:r>
            <w:r w:rsidRPr="00785591">
              <w:rPr>
                <w:rStyle w:val="font161"/>
                <w:rFonts w:ascii="仿宋_GB2312" w:eastAsia="仿宋_GB2312" w:hAnsi="方正仿宋_GB2312" w:cs="仿宋_GB2312" w:hint="eastAsia"/>
                <w:sz w:val="21"/>
                <w:szCs w:val="21"/>
              </w:rPr>
              <w:t>抱</w:t>
            </w:r>
            <w:r w:rsidRPr="00785591">
              <w:rPr>
                <w:rStyle w:val="font91"/>
                <w:rFonts w:eastAsia="仿宋_GB2312" w:cs="Times New Roman"/>
                <w:sz w:val="21"/>
                <w:szCs w:val="21"/>
              </w:rPr>
              <w:t>•</w:t>
            </w:r>
            <w:r w:rsidRPr="00785591">
              <w:rPr>
                <w:rStyle w:val="font91"/>
                <w:rFonts w:ascii="仿宋_GB2312" w:eastAsia="仿宋_GB2312" w:cs="仿宋_GB2312" w:hint="eastAsia"/>
                <w:sz w:val="21"/>
                <w:szCs w:val="21"/>
              </w:rPr>
              <w:t>生</w:t>
            </w:r>
            <w:r w:rsidRPr="00785591">
              <w:rPr>
                <w:rStyle w:val="font161"/>
                <w:rFonts w:ascii="仿宋_GB2312" w:eastAsia="仿宋_GB2312" w:hAnsi="方正仿宋_GB2312" w:cs="仿宋_GB2312" w:hint="eastAsia"/>
                <w:sz w:val="21"/>
                <w:szCs w:val="21"/>
              </w:rPr>
              <w:t>命</w:t>
            </w:r>
            <w:r w:rsidRPr="00785591">
              <w:rPr>
                <w:rStyle w:val="font91"/>
                <w:rFonts w:eastAsia="仿宋_GB2312" w:cs="Times New Roman"/>
                <w:sz w:val="21"/>
                <w:szCs w:val="21"/>
              </w:rPr>
              <w:t>•</w:t>
            </w:r>
            <w:r w:rsidRPr="00785591">
              <w:rPr>
                <w:rStyle w:val="font91"/>
                <w:rFonts w:ascii="仿宋_GB2312" w:eastAsia="仿宋_GB2312" w:cs="仿宋_GB2312" w:hint="eastAsia"/>
                <w:sz w:val="21"/>
                <w:szCs w:val="21"/>
              </w:rPr>
              <w:t>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张甄妮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陈子洁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常州市武进区鸣凰中心小学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《枯</w:t>
            </w:r>
            <w:r w:rsidRPr="00785591">
              <w:rPr>
                <w:rStyle w:val="font161"/>
                <w:rFonts w:ascii="仿宋_GB2312" w:eastAsia="仿宋_GB2312" w:hAnsi="方正仿宋_GB2312" w:cs="仿宋_GB2312" w:hint="eastAsia"/>
                <w:sz w:val="21"/>
                <w:szCs w:val="21"/>
              </w:rPr>
              <w:t>竭</w:t>
            </w:r>
            <w:r w:rsidRPr="00785591">
              <w:rPr>
                <w:rStyle w:val="font91"/>
                <w:rFonts w:eastAsia="仿宋_GB2312" w:cs="Times New Roman"/>
                <w:sz w:val="21"/>
                <w:szCs w:val="21"/>
              </w:rPr>
              <w:t>•</w:t>
            </w:r>
            <w:r w:rsidRPr="00785591">
              <w:rPr>
                <w:rStyle w:val="font91"/>
                <w:rFonts w:ascii="仿宋_GB2312" w:eastAsia="仿宋_GB2312" w:cs="仿宋_GB2312" w:hint="eastAsia"/>
                <w:sz w:val="21"/>
                <w:szCs w:val="21"/>
              </w:rPr>
              <w:t>湿润》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李无忧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于安澜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常州市武进区鸣凰中心小学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《衍》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谢雨芯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龚小惠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常州市武进区牛塘中心小学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《节水在心间》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张宇馨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王维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《星海里的美人鱼》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季煜宸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周若敏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常州市武进区星河实验小学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孙雅馨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闵文祺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常州市武进区淹城实验小学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《水善利万物而不争》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姬莫凡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刘馨雨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常州市新北区浦河实验小学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《水之天地》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张佳颖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赵佩莉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常州市新北区新龙湖实验小学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《节约用水》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石梓</w:t>
            </w:r>
            <w:r w:rsidRPr="00785591">
              <w:rPr>
                <w:rFonts w:ascii="仿宋_GB2312" w:eastAsia="方正仿宋_GB2312" w:hAnsi="方正仿宋_GB2312" w:cs="方正仿宋_GB2312" w:hint="eastAsia"/>
                <w:color w:val="000000"/>
                <w:kern w:val="0"/>
              </w:rPr>
              <w:t>湉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顾澈、王晋文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常州市新北区奔牛实验小学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《节水行动，从我做起》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钱安妮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许黎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bottom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常州市新北区安家中心小学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《山青，水蓝，人欢》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金霖灿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徐文英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常州市新北区飞龙实验小学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《水底梦境》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张宇翔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徐意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常州市新北区飞龙实验小学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top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《“节水”展馆一日游》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吴晶</w:t>
            </w:r>
            <w:r w:rsidRPr="00785591">
              <w:rPr>
                <w:rFonts w:ascii="仿宋_GB2312" w:eastAsia="方正仿宋_GB2312" w:hAnsi="方正仿宋_GB2312" w:cs="方正仿宋_GB2312" w:hint="eastAsia"/>
                <w:color w:val="000000"/>
                <w:kern w:val="0"/>
              </w:rPr>
              <w:t>浛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徐叶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常州市新北区飞龙实验小学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《节水在心间》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高嘉晨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陈玉莹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常州市新北区新华实验小学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  <w:highlight w:val="yellow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《水之孕育》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王紫</w:t>
            </w:r>
            <w:r w:rsidRPr="00785591">
              <w:rPr>
                <w:rFonts w:ascii="仿宋_GB2312" w:eastAsia="方正仿宋_GB2312" w:hAnsi="方正仿宋_GB2312" w:cs="方正仿宋_GB2312" w:hint="eastAsia"/>
                <w:color w:val="000000"/>
                <w:kern w:val="0"/>
              </w:rPr>
              <w:t>瑄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邱文君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常州市兰陵小学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《水·生活》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杨思雅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金子轩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常州市华润小学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《干涸的眼睛》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谈思毓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王芸君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常州市华润小学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《永恒之水》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汪曦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颜艳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常州市紫云小学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《谁都去哪了》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黄奕萱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郭羚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常州市丽华新村第二小学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《净海行动》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龚绍莛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巢果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常州市浦前中心小学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蒋雅婷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黄彩芬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常州市东青实验学校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《节约水资源》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陈欣彤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严俊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常州市怀德苑小学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《海之韵》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蔡文钰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邹雅琼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常州市邹区实验小学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《美好家园，节水同行》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陈芊梦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韩玲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常州市广化小学校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《一瓶水的意义》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王梓嫣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仇雯娇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常州经开区实验小学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《流淌的奇迹》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包欣妍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李佳琳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常州经开区临津小学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《节水在心间》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郝婧岚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王惠莉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常州市戚墅堰东方小学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《与水相依》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李苏玮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赵梓钧</w:t>
            </w:r>
          </w:p>
        </w:tc>
        <w:tc>
          <w:tcPr>
            <w:tcW w:w="4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85591" w:rsidRDefault="00F13F9C" w:rsidP="00785591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785591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常州市武进区芙蓉小学</w:t>
            </w:r>
          </w:p>
        </w:tc>
      </w:tr>
    </w:tbl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常州市第十七届“生命之水”主题教育活动</w:t>
      </w:r>
    </w:p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（初中组绘画）</w:t>
      </w:r>
    </w:p>
    <w:p w:rsidR="00F13F9C" w:rsidRDefault="00F13F9C" w:rsidP="00AB4CBA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9964" w:type="dxa"/>
        <w:jc w:val="center"/>
        <w:tblLook w:val="00A0"/>
      </w:tblPr>
      <w:tblGrid>
        <w:gridCol w:w="3122"/>
        <w:gridCol w:w="1134"/>
        <w:gridCol w:w="1694"/>
        <w:gridCol w:w="4014"/>
      </w:tblGrid>
      <w:tr w:rsidR="00F13F9C" w:rsidRPr="005D616F">
        <w:trPr>
          <w:trHeight w:val="482"/>
          <w:jc w:val="center"/>
        </w:trPr>
        <w:tc>
          <w:tcPr>
            <w:tcW w:w="99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黑体" w:eastAsia="黑体" w:hAnsi="黑体" w:cs="Times New Roman"/>
                <w:noProof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noProof/>
                <w:color w:val="000000"/>
                <w:kern w:val="0"/>
                <w:sz w:val="24"/>
                <w:szCs w:val="24"/>
              </w:rPr>
              <w:t>一等奖（</w:t>
            </w:r>
            <w:r>
              <w:rPr>
                <w:rFonts w:ascii="黑体" w:eastAsia="黑体" w:hAnsi="黑体" w:cs="黑体"/>
                <w:noProof/>
                <w:color w:val="000000"/>
                <w:kern w:val="0"/>
                <w:sz w:val="24"/>
                <w:szCs w:val="24"/>
              </w:rPr>
              <w:t>12</w:t>
            </w:r>
            <w:r>
              <w:rPr>
                <w:rFonts w:ascii="黑体" w:eastAsia="黑体" w:hAnsi="黑体" w:cs="黑体" w:hint="eastAsia"/>
                <w:noProof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指导老师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_3_SpCnt_10" o:spid="_x0000_s1026" type="#_x0000_t75" style="position:absolute;left:0;text-align:left;margin-left:0;margin-top:0;width:.75pt;height:10.45pt;z-index:25152000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1" o:spid="_x0000_s1027" type="#_x0000_t75" style="position:absolute;left:0;text-align:left;margin-left:0;margin-top:0;width:.75pt;height:10.45pt;z-index:25152102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2" o:spid="_x0000_s1028" type="#_x0000_t75" style="position:absolute;left:0;text-align:left;margin-left:0;margin-top:0;width:.75pt;height:10.45pt;z-index:25152204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3" o:spid="_x0000_s1029" type="#_x0000_t75" style="position:absolute;left:0;text-align:left;margin-left:0;margin-top:0;width:.75pt;height:10.45pt;z-index:25152307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4" o:spid="_x0000_s1030" type="#_x0000_t75" style="position:absolute;left:0;text-align:left;margin-left:0;margin-top:0;width:.75pt;height:10.45pt;z-index:25152409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5" o:spid="_x0000_s1031" type="#_x0000_t75" style="position:absolute;left:0;text-align:left;margin-left:0;margin-top:0;width:.75pt;height:10.45pt;z-index:25152512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6" o:spid="_x0000_s1032" type="#_x0000_t75" style="position:absolute;left:0;text-align:left;margin-left:0;margin-top:0;width:.75pt;height:10.45pt;z-index:25152614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7" o:spid="_x0000_s1033" type="#_x0000_t75" style="position:absolute;left:0;text-align:left;margin-left:0;margin-top:0;width:.75pt;height:10.45pt;z-index:25152716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8" o:spid="_x0000_s1034" type="#_x0000_t75" style="position:absolute;left:0;text-align:left;margin-left:0;margin-top:0;width:.75pt;height:10.45pt;z-index:25152819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9" o:spid="_x0000_s1035" type="#_x0000_t75" style="position:absolute;left:0;text-align:left;margin-left:0;margin-top:0;width:.75pt;height:10.45pt;z-index:251529216;visibility:visible;mso-position-horizontal-relative:text;mso-position-vertical-relative:text">
                  <v:imagedata r:id="rId6" o:title=""/>
                </v:shape>
              </w:pict>
            </w: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《清泉润心》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陈梦涵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王佳雯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>
              <w:rPr>
                <w:noProof/>
              </w:rPr>
              <w:pict>
                <v:shape id="Picture_3_SpCnt_20" o:spid="_x0000_s1036" type="#_x0000_t75" style="position:absolute;left:0;text-align:left;margin-left:0;margin-top:0;width:.75pt;height:10.45pt;z-index:25153024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21" o:spid="_x0000_s1037" type="#_x0000_t75" style="position:absolute;left:0;text-align:left;margin-left:0;margin-top:0;width:.75pt;height:10.45pt;z-index:25153126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22" o:spid="_x0000_s1038" type="#_x0000_t75" style="position:absolute;left:0;text-align:left;margin-left:0;margin-top:0;width:.75pt;height:10.45pt;z-index:25153228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23" o:spid="_x0000_s1039" type="#_x0000_t75" style="position:absolute;left:0;text-align:left;margin-left:0;margin-top:0;width:.75pt;height:10.45pt;z-index:25153331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24" o:spid="_x0000_s1040" type="#_x0000_t75" style="position:absolute;left:0;text-align:left;margin-left:0;margin-top:0;width:.75pt;height:10.45pt;z-index:25153433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25" o:spid="_x0000_s1041" type="#_x0000_t75" style="position:absolute;left:0;text-align:left;margin-left:0;margin-top:0;width:.75pt;height:10.45pt;z-index:25153536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26" o:spid="_x0000_s1042" type="#_x0000_t75" style="position:absolute;left:0;text-align:left;margin-left:0;margin-top:0;width:.75pt;height:10.45pt;z-index:25153638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27" o:spid="_x0000_s1043" type="#_x0000_t75" style="position:absolute;left:0;text-align:left;margin-left:0;margin-top:0;width:.75pt;height:10.45pt;z-index:25153740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28" o:spid="_x0000_s1044" type="#_x0000_t75" style="position:absolute;left:0;text-align:left;margin-left:0;margin-top:0;width:.75pt;height:10.45pt;z-index:25153843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29" o:spid="_x0000_s1045" type="#_x0000_t75" style="position:absolute;left:0;text-align:left;margin-left:0;margin-top:0;width:.75pt;height:10.45pt;z-index:251539456;visibility:visible;mso-position-horizontal-relative:text;mso-position-vertical-relative:text">
                  <v:imagedata r:id="rId6" o:title=""/>
                </v:shape>
              </w:pict>
            </w: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常州市溧阳市第六中学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《水的魔力》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王可馨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邓海霞、居云霞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常州市金坛区段玉裁中学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《节约水源》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庄佳怡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薛亚红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常州市科教城初级中学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《绿水青山金山银山》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熊佳琪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顾唯安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常州市武进区人民路初级中学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《水韵之源》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张薄玉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</w:t>
            </w:r>
            <w:r w:rsidRPr="00AB4CBA">
              <w:rPr>
                <w:rFonts w:ascii="仿宋_GB2312" w:eastAsia="方正仿宋_GB2312" w:hAnsi="方正仿宋_GB2312" w:cs="方正仿宋_GB2312" w:hint="eastAsia"/>
                <w:color w:val="000000"/>
                <w:kern w:val="0"/>
              </w:rPr>
              <w:t>玥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常州市武进区马杭初级中学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《蓝星泽我乡，龙城润华章》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李承锴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马郁茜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常州市河海实验学校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《缘水而生》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陈锭文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周涵钰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常州市河海实验学校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《“手”护水资源》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冯诚皓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许敏珠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常州市正衡中学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《节水从我做起，愿常州更美》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李林琪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杨帆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常州市钟楼实验中学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《蓝梦守护者》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刘凤凤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强琪华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常州市武进区剑湖实验学校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《与水之约》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王欣悦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李媛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常州市市北实验初级中学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《生命之源的呼唤》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蒋涵笑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王琛华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常州市清潭中学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99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黑体" w:eastAsia="黑体" w:hAnsi="黑体" w:cs="黑体" w:hint="eastAsia"/>
                <w:noProof/>
                <w:color w:val="000000"/>
                <w:kern w:val="0"/>
                <w:sz w:val="24"/>
                <w:szCs w:val="24"/>
              </w:rPr>
              <w:t>二等奖（</w:t>
            </w:r>
            <w:r w:rsidRPr="00AB4CBA">
              <w:rPr>
                <w:rFonts w:ascii="黑体" w:eastAsia="黑体" w:hAnsi="黑体" w:cs="黑体"/>
                <w:noProof/>
                <w:color w:val="000000"/>
                <w:kern w:val="0"/>
                <w:sz w:val="24"/>
                <w:szCs w:val="24"/>
              </w:rPr>
              <w:t>25</w:t>
            </w:r>
            <w:r w:rsidRPr="00AB4CBA">
              <w:rPr>
                <w:rFonts w:ascii="黑体" w:eastAsia="黑体" w:hAnsi="黑体" w:cs="黑体" w:hint="eastAsia"/>
                <w:noProof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指导老师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《节约水资源》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刘馨怡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蒋凌霄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常州市溧阳市别桥初级中学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《水润生机·共筑绿梦》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刘亦涵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万奕雯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常州市溧阳市第六中学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《拼图世界里的水》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朱冉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钱梁颖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常州市溧阳市平桥初级中学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唐佳月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吴卫俊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常州市金坛区第三中学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《水涌清溪》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陶雨璐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范珊珊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常州市金坛区良常中学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《水里</w:t>
            </w:r>
            <w:r w:rsidRPr="00AB4CBA">
              <w:rPr>
                <w:rFonts w:ascii="仿宋_GB2312" w:eastAsia="仿宋_GB2312" w:hAnsi="方正仿宋_GB2312" w:cs="仿宋_GB2312"/>
                <w:color w:val="000000"/>
                <w:kern w:val="0"/>
              </w:rPr>
              <w:t>*</w:t>
            </w: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水外》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杨佩颖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李敏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常州市金坛区直溪中学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《节水在心间》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贡语熙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薛亚红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常州市科教城初级中学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《水生万物，节约用水》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张梓煜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曹薇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常州市武进区湖塘实验中学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《一滴水，一世界》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黄丽颖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徐小萍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常州市武进区南夏墅初级中学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《节水在心间》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王泯皓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丁伟英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常州市武进区星辰实验学校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《节水·趣》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陈卓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胡敏明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常州市武进区马杭初级中学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《水之泪》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纪慕清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庄梓宁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常州市武进区西园实验初级中学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《一线生死》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张念熙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路卫芳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常州市河海实验学校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《起源》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殷紫涵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汤叶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常州市新北区龙城初级中学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《清泉润心》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魏子馨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魏鑫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常州市新北区龙城初级中学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《守护我的家园》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刘渝悦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滕金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常州市焦溪初级中学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《水滴里的世界》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邵子琪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周苗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常州市钟楼外国语学校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</w:t>
            </w:r>
            <w:r w:rsidRPr="00AB4CBA">
              <w:rPr>
                <w:rFonts w:ascii="仿宋_GB2312" w:eastAsia="仿宋_GB2312" w:hAnsi="方正仿宋_GB2312" w:cs="仿宋_GB2312"/>
                <w:color w:val="000000"/>
                <w:kern w:val="0"/>
              </w:rPr>
              <w:t>savewater</w:t>
            </w: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韦如梦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王慧芝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常州市第四中学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朱</w:t>
            </w:r>
            <w:r w:rsidRPr="00AB4CBA">
              <w:rPr>
                <w:rFonts w:ascii="仿宋_GB2312" w:eastAsia="方正仿宋_GB2312" w:hAnsi="方正仿宋_GB2312" w:cs="方正仿宋_GB2312" w:hint="eastAsia"/>
                <w:color w:val="000000"/>
                <w:kern w:val="0"/>
              </w:rPr>
              <w:t>珺</w:t>
            </w: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彤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白心瑶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常州经开区初级中学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《节水在心间》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陈佳伊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陈莉吉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>
              <w:rPr>
                <w:noProof/>
              </w:rPr>
              <w:pict>
                <v:shape id="Picture_3_SpCnt_30" o:spid="_x0000_s1046" type="#_x0000_t75" style="position:absolute;left:0;text-align:left;margin-left:0;margin-top:0;width:.75pt;height:10.45pt;z-index:25154048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31" o:spid="_x0000_s1047" type="#_x0000_t75" style="position:absolute;left:0;text-align:left;margin-left:0;margin-top:0;width:.75pt;height:10.45pt;z-index:25154150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32" o:spid="_x0000_s1048" type="#_x0000_t75" style="position:absolute;left:0;text-align:left;margin-left:0;margin-top:0;width:.75pt;height:10.45pt;z-index:25154252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33" o:spid="_x0000_s1049" type="#_x0000_t75" style="position:absolute;left:0;text-align:left;margin-left:0;margin-top:0;width:.75pt;height:10.45pt;z-index:25154355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34" o:spid="_x0000_s1050" type="#_x0000_t75" style="position:absolute;left:0;text-align:left;margin-left:0;margin-top:0;width:.75pt;height:10.45pt;z-index:25154457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35" o:spid="_x0000_s1051" type="#_x0000_t75" style="position:absolute;left:0;text-align:left;margin-left:0;margin-top:0;width:.75pt;height:10.45pt;z-index:25154560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36" o:spid="_x0000_s1052" type="#_x0000_t75" style="position:absolute;left:0;text-align:left;margin-left:0;margin-top:0;width:.75pt;height:10.45pt;z-index:25154662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37" o:spid="_x0000_s1053" type="#_x0000_t75" style="position:absolute;left:0;text-align:left;margin-left:0;margin-top:0;width:.75pt;height:10.45pt;z-index:25154764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38" o:spid="_x0000_s1054" type="#_x0000_t75" style="position:absolute;left:0;text-align:left;margin-left:0;margin-top:0;width:.75pt;height:10.45pt;z-index:25154867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39" o:spid="_x0000_s1055" type="#_x0000_t75" style="position:absolute;left:0;text-align:left;margin-left:0;margin-top:0;width:.75pt;height:10.45pt;z-index:251549696;visibility:visible;mso-position-horizontal-relative:text;mso-position-vertical-relative:text">
                  <v:imagedata r:id="rId6" o:title=""/>
                </v:shape>
              </w:pict>
            </w: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常州市北郊初级中学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《与水共舞》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陈妤萱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李夏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>
              <w:rPr>
                <w:noProof/>
              </w:rPr>
              <w:pict>
                <v:shape id="Picture_3_SpCnt_40" o:spid="_x0000_s1056" type="#_x0000_t75" style="position:absolute;left:0;text-align:left;margin-left:0;margin-top:0;width:.75pt;height:10.45pt;z-index:25155072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41" o:spid="_x0000_s1057" type="#_x0000_t75" style="position:absolute;left:0;text-align:left;margin-left:0;margin-top:0;width:.75pt;height:10.45pt;z-index:25155174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42" o:spid="_x0000_s1058" type="#_x0000_t75" style="position:absolute;left:0;text-align:left;margin-left:0;margin-top:0;width:.75pt;height:10.45pt;z-index:25155276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43" o:spid="_x0000_s1059" type="#_x0000_t75" style="position:absolute;left:0;text-align:left;margin-left:0;margin-top:0;width:.75pt;height:10.45pt;z-index:25155379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44" o:spid="_x0000_s1060" type="#_x0000_t75" style="position:absolute;left:0;text-align:left;margin-left:0;margin-top:0;width:.75pt;height:10.45pt;z-index:25155481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45" o:spid="_x0000_s1061" type="#_x0000_t75" style="position:absolute;left:0;text-align:left;margin-left:0;margin-top:0;width:.75pt;height:10.45pt;z-index:25155584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46" o:spid="_x0000_s1062" type="#_x0000_t75" style="position:absolute;left:0;text-align:left;margin-left:0;margin-top:0;width:.75pt;height:10.45pt;z-index:25155686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47" o:spid="_x0000_s1063" type="#_x0000_t75" style="position:absolute;left:0;text-align:left;margin-left:0;margin-top:0;width:.75pt;height:10.45pt;z-index:25155788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48" o:spid="_x0000_s1064" type="#_x0000_t75" style="position:absolute;left:0;text-align:left;margin-left:0;margin-top:0;width:.75pt;height:10.45pt;z-index:25155891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49" o:spid="_x0000_s1065" type="#_x0000_t75" style="position:absolute;left:0;text-align:left;margin-left:0;margin-top:0;width:.75pt;height:10.45pt;z-index:251559936;visibility:visible;mso-position-horizontal-relative:text;mso-position-vertical-relative:text">
                  <v:imagedata r:id="rId6" o:title=""/>
                </v:shape>
              </w:pict>
            </w: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常州市实验初级中学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《锦鲤》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蒋书涵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徐旭虹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>
              <w:rPr>
                <w:noProof/>
              </w:rPr>
              <w:pict>
                <v:shape id="Picture_3_SpCnt_50" o:spid="_x0000_s1066" type="#_x0000_t75" style="position:absolute;left:0;text-align:left;margin-left:0;margin-top:0;width:.75pt;height:10.45pt;z-index:25156096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51" o:spid="_x0000_s1067" type="#_x0000_t75" style="position:absolute;left:0;text-align:left;margin-left:0;margin-top:0;width:.75pt;height:10.45pt;z-index:25156198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52" o:spid="_x0000_s1068" type="#_x0000_t75" style="position:absolute;left:0;text-align:left;margin-left:0;margin-top:0;width:.75pt;height:10.45pt;z-index:25156300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53" o:spid="_x0000_s1069" type="#_x0000_t75" style="position:absolute;left:0;text-align:left;margin-left:0;margin-top:0;width:.75pt;height:10.45pt;z-index:25156403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54" o:spid="_x0000_s1070" type="#_x0000_t75" style="position:absolute;left:0;text-align:left;margin-left:0;margin-top:0;width:.75pt;height:10.45pt;z-index:25156505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55" o:spid="_x0000_s1071" type="#_x0000_t75" style="position:absolute;left:0;text-align:left;margin-left:0;margin-top:0;width:.75pt;height:10.45pt;z-index:25156608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56" o:spid="_x0000_s1072" type="#_x0000_t75" style="position:absolute;left:0;text-align:left;margin-left:0;margin-top:0;width:.75pt;height:10.45pt;z-index:25156710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57" o:spid="_x0000_s1073" type="#_x0000_t75" style="position:absolute;left:0;text-align:left;margin-left:0;margin-top:0;width:.75pt;height:10.45pt;z-index:25156812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58" o:spid="_x0000_s1074" type="#_x0000_t75" style="position:absolute;left:0;text-align:left;margin-left:0;margin-top:0;width:.75pt;height:10.45pt;z-index:25156915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59" o:spid="_x0000_s1075" type="#_x0000_t75" style="position:absolute;left:0;text-align:left;margin-left:0;margin-top:0;width:.75pt;height:10.45pt;z-index:251570176;visibility:visible;mso-position-horizontal-relative:text;mso-position-vertical-relative:text">
                  <v:imagedata r:id="rId6" o:title=""/>
                </v:shape>
              </w:pict>
            </w: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常州市清潭中学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《北冥有鱼》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葛家豪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常新华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常州市丽华中学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《干涸》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周泓妤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孙钰婧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常州市明德实验中学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《节水天使》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邓佳悦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王静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常州市虹景中学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99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黑体" w:eastAsia="黑体" w:hAnsi="黑体" w:cs="Times New Roman"/>
                <w:color w:val="000000"/>
                <w:kern w:val="0"/>
                <w:sz w:val="24"/>
                <w:szCs w:val="24"/>
              </w:rPr>
            </w:pPr>
            <w:r w:rsidRPr="00AB4CBA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三等奖（</w:t>
            </w:r>
            <w:r w:rsidRPr="00AB4CBA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33</w:t>
            </w:r>
            <w:r w:rsidRPr="00AB4CBA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指导老师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《润物》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李月廷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杨进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常州市溧阳市天目湖初级中学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《节水在心间》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朱雨欣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强亚萍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常州市溧阳市南渡初级中学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《生命最后的绿洲》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谈政轩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冯亚娟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常州市溧阳市上黄初级中学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AB4CBA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杨怿然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沈小燕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常州市溧阳市燕山中学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《节水画卷生命之源》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王婧博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胡婷芝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常州市金坛区第二中学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《画中水界》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高若寻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殷玉莲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常州市金坛区第五中学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《节水在心间》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刘宇涵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居云霞、邓海霞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常州市金坛区段玉裁中学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《水，生命之源》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冯昕怡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栾蕾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常州博雅实验学校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李一诺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薛亚红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常州市科教城初级中学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汪开宸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张建兴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常州市武进区成章初级中学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《生命之源的守护》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吴铮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方敏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常州市武进区湖塘桥初级中学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《节水延续未来》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吴辰</w:t>
            </w:r>
            <w:r w:rsidRPr="00AB4CBA">
              <w:rPr>
                <w:rFonts w:ascii="仿宋_GB2312" w:eastAsia="方正仿宋_GB2312" w:hAnsi="方正仿宋_GB2312" w:cs="方正仿宋_GB2312" w:hint="eastAsia"/>
                <w:color w:val="000000"/>
                <w:kern w:val="0"/>
              </w:rPr>
              <w:t>湉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杨雯</w:t>
            </w:r>
            <w:r w:rsidRPr="00AB4CBA">
              <w:rPr>
                <w:rFonts w:ascii="仿宋_GB2312" w:eastAsia="方正仿宋_GB2312" w:hAnsi="方正仿宋_GB2312" w:cs="方正仿宋_GB2312" w:hint="eastAsia"/>
                <w:color w:val="000000"/>
                <w:kern w:val="0"/>
              </w:rPr>
              <w:t>玥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常州市武进区湖塘实验中学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《希望的眼泪》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岳子伊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庄铭杰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常州市武进区湖塘实验中学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《节水在心间》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万欣瑶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许依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常州市武进区马杭初级中学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《与水相依》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赵佳颐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庄梓宁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常州市武进区西园实验初级中学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《生命之水</w:t>
            </w:r>
            <w:r w:rsidRPr="00AB4CBA">
              <w:rPr>
                <w:rFonts w:ascii="仿宋_GB2312" w:eastAsia="仿宋_GB2312" w:hAnsi="方正仿宋_GB2312" w:cs="仿宋_GB2312"/>
                <w:color w:val="000000"/>
                <w:kern w:val="0"/>
              </w:rPr>
              <w:t>.</w:t>
            </w: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幻影》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石雨欣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陆立平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常州市武进区淹城初级中学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刘佳怡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周春霞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常州市新北区龙虎塘中学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《滋养之泉》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陈馨澜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邹婷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常州市新北区魏村中学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《生命浮光》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张雅涵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汤叶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常州市新北区龙城初级中学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《捧，生命之泉》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高海焱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蒋奇寒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常州市中天实验学校（初中部）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《惜水创未来》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陆涵钰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高钏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常州市中天实验学校（初中部）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《携手共护未来》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申欣睿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宋辞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常州市第二十四中学天宁分校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《珍惜每一滴水》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龚优优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牟耀辉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常州市郑陆初级中学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</w:t>
            </w:r>
            <w:r w:rsidRPr="00AB4CBA">
              <w:rPr>
                <w:rFonts w:ascii="仿宋_GB2312" w:eastAsia="仿宋_GB2312" w:hAnsi="方正仿宋_GB2312" w:cs="仿宋_GB2312"/>
                <w:color w:val="000000"/>
                <w:kern w:val="0"/>
              </w:rPr>
              <w:t>——</w:t>
            </w: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生命之源》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陈诺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张灵燕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常州市邹区中学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《一滴水一世界》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余若熙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周洛伊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常州经开区实验初级中学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《燥润两极，节水需行》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江雨馨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沈恬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常州市武进区遥观初级中学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《雨天老宅》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王雨晴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吴茗珏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常州市武进区芙蓉初级中学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《水的女儿》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童薏霖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陈莉吉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常州市北郊初级中学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王辰希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李苏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常州市第二十四中学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郁舒涵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蔡冬梅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常州市第二十四中学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  <w:highlight w:val="yellow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《黄河》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  <w:highlight w:val="yellow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龚育霖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  <w:highlight w:val="yellow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汤培凤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  <w:highlight w:val="yellow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常州市花园中学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《生命的甘露》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王睿晗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孙钰婧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常州市明德实验中学</w:t>
            </w:r>
          </w:p>
        </w:tc>
      </w:tr>
    </w:tbl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常州市第十七届“生命之水”主题教育活动</w:t>
      </w:r>
    </w:p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（高中组绘画）</w:t>
      </w:r>
    </w:p>
    <w:p w:rsidR="00F13F9C" w:rsidRDefault="00F13F9C" w:rsidP="00AB4CBA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9987" w:type="dxa"/>
        <w:jc w:val="center"/>
        <w:tblLook w:val="00A0"/>
      </w:tblPr>
      <w:tblGrid>
        <w:gridCol w:w="3134"/>
        <w:gridCol w:w="1120"/>
        <w:gridCol w:w="1694"/>
        <w:gridCol w:w="4039"/>
      </w:tblGrid>
      <w:tr w:rsidR="00F13F9C" w:rsidRPr="005D616F">
        <w:trPr>
          <w:trHeight w:val="482"/>
          <w:jc w:val="center"/>
        </w:trPr>
        <w:tc>
          <w:tcPr>
            <w:tcW w:w="99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79500B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黑体" w:eastAsia="黑体" w:hAnsi="黑体" w:cs="Times New Roman"/>
                <w:color w:val="000000"/>
                <w:kern w:val="0"/>
                <w:sz w:val="24"/>
                <w:szCs w:val="24"/>
              </w:rPr>
            </w:pPr>
            <w:r w:rsidRPr="0079500B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一等奖（</w:t>
            </w:r>
            <w:r w:rsidRPr="0079500B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4</w:t>
            </w:r>
            <w:r w:rsidRPr="0079500B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指导老师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《地动仪的哀鸣》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姚舜羽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吴园秀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江苏省溧阳中学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《断楚照水》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张纤蕊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王依婷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常州市武进区第二高级中学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《水面之下》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常宇乐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韩裕民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常州市武进区横山桥高级中学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《枯鱼过河泣，何时复欢娱》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孟昕</w:t>
            </w:r>
            <w:r w:rsidRPr="00AB4CBA">
              <w:rPr>
                <w:rFonts w:ascii="仿宋_GB2312" w:eastAsia="方正仿宋_GB2312" w:hAnsi="方正仿宋_GB2312" w:cs="方正仿宋_GB2312" w:hint="eastAsia"/>
                <w:color w:val="000000"/>
                <w:kern w:val="0"/>
              </w:rPr>
              <w:t>曈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屠嵘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常州市第二中学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99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79500B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二等奖（</w:t>
            </w:r>
            <w:r w:rsidRPr="0079500B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7</w:t>
            </w:r>
            <w:r w:rsidRPr="0079500B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指导老师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>
              <w:rPr>
                <w:noProof/>
              </w:rPr>
              <w:pict>
                <v:shape id="_x0000_s1076" type="#_x0000_t75" style="position:absolute;left:0;text-align:left;margin-left:0;margin-top:0;width:.75pt;height:10.45pt;z-index:25157120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077" type="#_x0000_t75" style="position:absolute;left:0;text-align:left;margin-left:0;margin-top:0;width:.75pt;height:10.45pt;z-index:25157222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078" type="#_x0000_t75" style="position:absolute;left:0;text-align:left;margin-left:0;margin-top:0;width:.75pt;height:10.45pt;z-index:25157324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079" type="#_x0000_t75" style="position:absolute;left:0;text-align:left;margin-left:0;margin-top:0;width:.75pt;height:10.45pt;z-index:25157427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080" type="#_x0000_t75" style="position:absolute;left:0;text-align:left;margin-left:0;margin-top:0;width:.75pt;height:10.45pt;z-index:25157529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081" type="#_x0000_t75" style="position:absolute;left:0;text-align:left;margin-left:0;margin-top:0;width:.75pt;height:10.45pt;z-index:25157632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082" type="#_x0000_t75" style="position:absolute;left:0;text-align:left;margin-left:0;margin-top:0;width:.75pt;height:10.45pt;z-index:25157734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083" type="#_x0000_t75" style="position:absolute;left:0;text-align:left;margin-left:0;margin-top:0;width:.75pt;height:10.45pt;z-index:25157836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084" type="#_x0000_t75" style="position:absolute;left:0;text-align:left;margin-left:0;margin-top:0;width:.75pt;height:10.45pt;z-index:25157939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085" type="#_x0000_t75" style="position:absolute;left:0;text-align:left;margin-left:0;margin-top:0;width:.75pt;height:10.45pt;z-index:251580416;visibility:visible;mso-position-horizontal-relative:text;mso-position-vertical-relative:text">
                  <v:imagedata r:id="rId6" o:title=""/>
                </v:shape>
              </w:pict>
            </w: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《节水在心》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宋志浩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陈文渊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常州市溧阳市光华高级中学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《万物生长》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巩思涵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王怡雯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江苏省武进高级中学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《惜水·节水》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谢玉琴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沈</w:t>
            </w:r>
            <w:r w:rsidRPr="00AB4CBA">
              <w:rPr>
                <w:rFonts w:ascii="仿宋_GB2312" w:eastAsia="方正仿宋_GB2312" w:hAnsi="方正仿宋_GB2312" w:cs="方正仿宋_GB2312" w:hint="eastAsia"/>
                <w:color w:val="000000"/>
                <w:kern w:val="0"/>
              </w:rPr>
              <w:t>祎</w:t>
            </w: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祺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常州市武进区横山桥高级中学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《枯荣》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王钰涵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李昭君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江苏省常州高级中学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《水之舞》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过奕辰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莫鸣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常州市田家炳高级中学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《水涌清溪，来之不易》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祈慧芸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杨扬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常州市田家炳高级中学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《珍爱生命》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陈诺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孔祥皓、刘洪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常州市戚墅堰高级中学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99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79500B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三等奖（</w:t>
            </w:r>
            <w:r w:rsidRPr="0079500B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7</w:t>
            </w:r>
            <w:r w:rsidRPr="0079500B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指导老师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>
              <w:rPr>
                <w:noProof/>
              </w:rPr>
              <w:pict>
                <v:shape id="_x0000_s1086" type="#_x0000_t75" style="position:absolute;left:0;text-align:left;margin-left:0;margin-top:0;width:.75pt;height:10.45pt;z-index:25158144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087" type="#_x0000_t75" style="position:absolute;left:0;text-align:left;margin-left:0;margin-top:0;width:.75pt;height:10.45pt;z-index:25158246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088" type="#_x0000_t75" style="position:absolute;left:0;text-align:left;margin-left:0;margin-top:0;width:.75pt;height:10.45pt;z-index:25158348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089" type="#_x0000_t75" style="position:absolute;left:0;text-align:left;margin-left:0;margin-top:0;width:.75pt;height:10.45pt;z-index:25158451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090" type="#_x0000_t75" style="position:absolute;left:0;text-align:left;margin-left:0;margin-top:0;width:.75pt;height:10.45pt;z-index:25158553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091" type="#_x0000_t75" style="position:absolute;left:0;text-align:left;margin-left:0;margin-top:0;width:.75pt;height:10.45pt;z-index:25158656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092" type="#_x0000_t75" style="position:absolute;left:0;text-align:left;margin-left:0;margin-top:0;width:.75pt;height:10.45pt;z-index:25158758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093" type="#_x0000_t75" style="position:absolute;left:0;text-align:left;margin-left:0;margin-top:0;width:.75pt;height:10.45pt;z-index:25158860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094" type="#_x0000_t75" style="position:absolute;left:0;text-align:left;margin-left:0;margin-top:0;width:.75pt;height:10.45pt;z-index:25158963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095" type="#_x0000_t75" style="position:absolute;left:0;text-align:left;margin-left:0;margin-top:0;width:.75pt;height:10.45pt;z-index:251590656;visibility:visible;mso-position-horizontal-relative:text;mso-position-vertical-relative:text">
                  <v:imagedata r:id="rId6" o:title=""/>
                </v:shape>
              </w:pict>
            </w:r>
            <w:r w:rsidRPr="00AB4CBA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54"/>
          <w:jc w:val="center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《节约用水》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蒋易彤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陈文渊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常州市溧阳市光华高级中学</w:t>
            </w:r>
          </w:p>
        </w:tc>
      </w:tr>
      <w:tr w:rsidR="00F13F9C" w:rsidRPr="005D616F">
        <w:trPr>
          <w:trHeight w:val="454"/>
          <w:jc w:val="center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《生命之水，万物之源》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杨睿希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糜烨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江苏省武进高级中学</w:t>
            </w:r>
          </w:p>
        </w:tc>
      </w:tr>
      <w:tr w:rsidR="00F13F9C" w:rsidRPr="005D616F">
        <w:trPr>
          <w:trHeight w:val="454"/>
          <w:jc w:val="center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《诺亚方“舟”》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蒋忻钰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张倩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江苏省前黄高级中学国际分校</w:t>
            </w:r>
          </w:p>
        </w:tc>
      </w:tr>
      <w:tr w:rsidR="00F13F9C" w:rsidRPr="005D616F">
        <w:trPr>
          <w:trHeight w:val="454"/>
          <w:jc w:val="center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《护水在情》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武佳宜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邓元成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常州市西夏墅高级中学</w:t>
            </w:r>
          </w:p>
        </w:tc>
      </w:tr>
      <w:tr w:rsidR="00F13F9C" w:rsidRPr="005D616F">
        <w:trPr>
          <w:trHeight w:val="454"/>
          <w:jc w:val="center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《水韵常州，惜源防泪》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顾紫涵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曹光清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江苏省常州高级中学</w:t>
            </w:r>
          </w:p>
        </w:tc>
      </w:tr>
      <w:tr w:rsidR="00F13F9C" w:rsidRPr="005D616F">
        <w:trPr>
          <w:trHeight w:val="454"/>
          <w:jc w:val="center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《珍爱生命之水》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孔李佩慈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于洋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常州市北郊高级中学</w:t>
            </w:r>
          </w:p>
        </w:tc>
      </w:tr>
      <w:tr w:rsidR="00F13F9C" w:rsidRPr="005D616F">
        <w:trPr>
          <w:trHeight w:val="454"/>
          <w:jc w:val="center"/>
        </w:trPr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《万物新生》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袁雅瑞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许家慧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B4CBA" w:rsidRDefault="00F13F9C" w:rsidP="00AB4CBA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AB4CBA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常州市田家炳高级中学</w:t>
            </w:r>
          </w:p>
        </w:tc>
      </w:tr>
    </w:tbl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常州市第十七届“生命之水”主题教育活动</w:t>
      </w:r>
    </w:p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（中职组绘画）</w:t>
      </w:r>
    </w:p>
    <w:p w:rsidR="00F13F9C" w:rsidRDefault="00F13F9C" w:rsidP="002E2324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9986" w:type="dxa"/>
        <w:jc w:val="center"/>
        <w:tblLook w:val="00A0"/>
      </w:tblPr>
      <w:tblGrid>
        <w:gridCol w:w="3147"/>
        <w:gridCol w:w="1106"/>
        <w:gridCol w:w="1694"/>
        <w:gridCol w:w="4039"/>
      </w:tblGrid>
      <w:tr w:rsidR="00F13F9C" w:rsidRPr="005D616F">
        <w:trPr>
          <w:trHeight w:val="482"/>
          <w:jc w:val="center"/>
        </w:trPr>
        <w:tc>
          <w:tcPr>
            <w:tcW w:w="99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8E722B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黑体" w:eastAsia="黑体" w:hAnsi="黑体" w:cs="Times New Roman"/>
                <w:noProof/>
                <w:color w:val="000000"/>
                <w:kern w:val="0"/>
                <w:sz w:val="24"/>
                <w:szCs w:val="24"/>
              </w:rPr>
            </w:pPr>
            <w:r w:rsidRPr="008E722B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一等奖（</w:t>
            </w:r>
            <w:r w:rsidRPr="008E722B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1</w:t>
            </w:r>
            <w:r w:rsidRPr="008E722B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2E2324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2E2324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2E2324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指导老师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>
              <w:rPr>
                <w:noProof/>
              </w:rPr>
              <w:pict>
                <v:shape id="_x0000_s1096" type="#_x0000_t75" style="position:absolute;left:0;text-align:left;margin-left:0;margin-top:0;width:.75pt;height:10.45pt;z-index:25159168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097" type="#_x0000_t75" style="position:absolute;left:0;text-align:left;margin-left:0;margin-top:0;width:.75pt;height:10.45pt;z-index:25159270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098" type="#_x0000_t75" style="position:absolute;left:0;text-align:left;margin-left:0;margin-top:0;width:.75pt;height:10.45pt;z-index:25159372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099" type="#_x0000_t75" style="position:absolute;left:0;text-align:left;margin-left:0;margin-top:0;width:.75pt;height:10.45pt;z-index:25159475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00" type="#_x0000_t75" style="position:absolute;left:0;text-align:left;margin-left:0;margin-top:0;width:.75pt;height:10.45pt;z-index:25159577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01" type="#_x0000_t75" style="position:absolute;left:0;text-align:left;margin-left:0;margin-top:0;width:.75pt;height:10.45pt;z-index:25159680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02" type="#_x0000_t75" style="position:absolute;left:0;text-align:left;margin-left:0;margin-top:0;width:.75pt;height:10.45pt;z-index:25159782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03" type="#_x0000_t75" style="position:absolute;left:0;text-align:left;margin-left:0;margin-top:0;width:.75pt;height:10.45pt;z-index:25159884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04" type="#_x0000_t75" style="position:absolute;left:0;text-align:left;margin-left:0;margin-top:0;width:.75pt;height:10.45pt;z-index:25159987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05" type="#_x0000_t75" style="position:absolute;left:0;text-align:left;margin-left:0;margin-top:0;width:.75pt;height:10.45pt;z-index:25160089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06" type="#_x0000_t75" style="position:absolute;left:0;text-align:left;margin-left:0;margin-top:0;width:.75pt;height:10.45pt;z-index:25160192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07" type="#_x0000_t75" style="position:absolute;left:0;text-align:left;margin-left:0;margin-top:0;width:.75pt;height:10.45pt;z-index:25160294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08" type="#_x0000_t75" style="position:absolute;left:0;text-align:left;margin-left:0;margin-top:0;width:.75pt;height:10.45pt;z-index:25160396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09" type="#_x0000_t75" style="position:absolute;left:0;text-align:left;margin-left:0;margin-top:0;width:.75pt;height:10.45pt;z-index:25160499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10" type="#_x0000_t75" style="position:absolute;left:0;text-align:left;margin-left:0;margin-top:0;width:.75pt;height:10.45pt;z-index:25160601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11" type="#_x0000_t75" style="position:absolute;left:0;text-align:left;margin-left:0;margin-top:0;width:.75pt;height:10.45pt;z-index:25160704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12" type="#_x0000_t75" style="position:absolute;left:0;text-align:left;margin-left:0;margin-top:0;width:.75pt;height:10.45pt;z-index:25160806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13" type="#_x0000_t75" style="position:absolute;left:0;text-align:left;margin-left:0;margin-top:0;width:.75pt;height:10.45pt;z-index:25160908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14" type="#_x0000_t75" style="position:absolute;left:0;text-align:left;margin-left:0;margin-top:0;width:.75pt;height:10.45pt;z-index:25161011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15" type="#_x0000_t75" style="position:absolute;left:0;text-align:left;margin-left:0;margin-top:0;width:.75pt;height:10.45pt;z-index:251611136;visibility:visible;mso-position-horizontal-relative:text;mso-position-vertical-relative:text">
                  <v:imagedata r:id="rId6" o:title=""/>
                </v:shape>
              </w:pict>
            </w:r>
            <w:r w:rsidRPr="002E2324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E2324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E2324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王科雅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E2324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严崇军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E2324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常州旅游商贸高等职业技术学校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99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8E722B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二等奖（</w:t>
            </w:r>
            <w:r w:rsidRPr="008E722B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1</w:t>
            </w:r>
            <w:r w:rsidRPr="008E722B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2E2324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2E2324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2E2324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指导老师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>
              <w:rPr>
                <w:noProof/>
              </w:rPr>
              <w:pict>
                <v:shape id="_x0000_s1116" type="#_x0000_t75" style="position:absolute;left:0;text-align:left;margin-left:0;margin-top:0;width:.75pt;height:10.45pt;z-index:25161216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17" type="#_x0000_t75" style="position:absolute;left:0;text-align:left;margin-left:0;margin-top:0;width:.75pt;height:10.45pt;z-index:25161318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18" type="#_x0000_t75" style="position:absolute;left:0;text-align:left;margin-left:0;margin-top:0;width:.75pt;height:10.45pt;z-index:25161420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19" type="#_x0000_t75" style="position:absolute;left:0;text-align:left;margin-left:0;margin-top:0;width:.75pt;height:10.45pt;z-index:25161523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20" type="#_x0000_t75" style="position:absolute;left:0;text-align:left;margin-left:0;margin-top:0;width:.75pt;height:10.45pt;z-index:25161625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21" type="#_x0000_t75" style="position:absolute;left:0;text-align:left;margin-left:0;margin-top:0;width:.75pt;height:10.45pt;z-index:25161728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22" type="#_x0000_t75" style="position:absolute;left:0;text-align:left;margin-left:0;margin-top:0;width:.75pt;height:10.45pt;z-index:25161830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23" type="#_x0000_t75" style="position:absolute;left:0;text-align:left;margin-left:0;margin-top:0;width:.75pt;height:10.45pt;z-index:25161932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24" type="#_x0000_t75" style="position:absolute;left:0;text-align:left;margin-left:0;margin-top:0;width:.75pt;height:10.45pt;z-index:25162035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25" type="#_x0000_t75" style="position:absolute;left:0;text-align:left;margin-left:0;margin-top:0;width:.75pt;height:10.45pt;z-index:25162137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26" type="#_x0000_t75" style="position:absolute;left:0;text-align:left;margin-left:0;margin-top:0;width:.75pt;height:10.45pt;z-index:25162240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27" type="#_x0000_t75" style="position:absolute;left:0;text-align:left;margin-left:0;margin-top:0;width:.75pt;height:10.45pt;z-index:25162342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28" type="#_x0000_t75" style="position:absolute;left:0;text-align:left;margin-left:0;margin-top:0;width:.75pt;height:10.45pt;z-index:25162444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29" type="#_x0000_t75" style="position:absolute;left:0;text-align:left;margin-left:0;margin-top:0;width:.75pt;height:10.45pt;z-index:25162547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30" type="#_x0000_t75" style="position:absolute;left:0;text-align:left;margin-left:0;margin-top:0;width:.75pt;height:10.45pt;z-index:25162649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31" type="#_x0000_t75" style="position:absolute;left:0;text-align:left;margin-left:0;margin-top:0;width:.75pt;height:10.45pt;z-index:25162752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32" type="#_x0000_t75" style="position:absolute;left:0;text-align:left;margin-left:0;margin-top:0;width:.75pt;height:10.45pt;z-index:25162854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33" type="#_x0000_t75" style="position:absolute;left:0;text-align:left;margin-left:0;margin-top:0;width:.75pt;height:10.45pt;z-index:25162956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34" type="#_x0000_t75" style="position:absolute;left:0;text-align:left;margin-left:0;margin-top:0;width:.75pt;height:10.45pt;z-index:25163059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35" type="#_x0000_t75" style="position:absolute;left:0;text-align:left;margin-left:0;margin-top:0;width:.75pt;height:10.45pt;z-index:251631616;visibility:visible;mso-position-horizontal-relative:text;mso-position-vertical-relative:text">
                  <v:imagedata r:id="rId6" o:title=""/>
                </v:shape>
              </w:pict>
            </w:r>
            <w:r w:rsidRPr="002E2324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E2324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《水梦相依点滴为贵》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E2324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葛艺盈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E2324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陈超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E2324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常州开放大学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99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noProof/>
                <w:color w:val="000000"/>
                <w:kern w:val="0"/>
              </w:rPr>
            </w:pPr>
            <w:r w:rsidRPr="008E722B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三等奖（</w:t>
            </w:r>
            <w:r w:rsidRPr="008E722B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1</w:t>
            </w:r>
            <w:r w:rsidRPr="008E722B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2E2324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2E2324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 w:rsidRPr="002E2324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指导老师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b/>
                <w:bCs/>
                <w:color w:val="000000"/>
                <w:kern w:val="0"/>
              </w:rPr>
            </w:pPr>
            <w:r>
              <w:rPr>
                <w:noProof/>
              </w:rPr>
              <w:pict>
                <v:shape id="Picture_3_SpCnt_70" o:spid="_x0000_s1136" type="#_x0000_t75" style="position:absolute;left:0;text-align:left;margin-left:0;margin-top:0;width:.75pt;height:10.45pt;z-index:25163264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71" o:spid="_x0000_s1137" type="#_x0000_t75" style="position:absolute;left:0;text-align:left;margin-left:0;margin-top:0;width:.75pt;height:10.45pt;z-index:25163366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72" o:spid="_x0000_s1138" type="#_x0000_t75" style="position:absolute;left:0;text-align:left;margin-left:0;margin-top:0;width:.75pt;height:10.45pt;z-index:25163468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73" o:spid="_x0000_s1139" type="#_x0000_t75" style="position:absolute;left:0;text-align:left;margin-left:0;margin-top:0;width:.75pt;height:10.45pt;z-index:25163571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74" o:spid="_x0000_s1140" type="#_x0000_t75" style="position:absolute;left:0;text-align:left;margin-left:0;margin-top:0;width:.75pt;height:10.45pt;z-index:25163673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75" o:spid="_x0000_s1141" type="#_x0000_t75" style="position:absolute;left:0;text-align:left;margin-left:0;margin-top:0;width:.75pt;height:10.45pt;z-index:25163776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76" o:spid="_x0000_s1142" type="#_x0000_t75" style="position:absolute;left:0;text-align:left;margin-left:0;margin-top:0;width:.75pt;height:10.45pt;z-index:25163878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77" o:spid="_x0000_s1143" type="#_x0000_t75" style="position:absolute;left:0;text-align:left;margin-left:0;margin-top:0;width:.75pt;height:10.45pt;z-index:25163980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78" o:spid="_x0000_s1144" type="#_x0000_t75" style="position:absolute;left:0;text-align:left;margin-left:0;margin-top:0;width:.75pt;height:10.45pt;z-index:25164083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79" o:spid="_x0000_s1145" type="#_x0000_t75" style="position:absolute;left:0;text-align:left;margin-left:0;margin-top:0;width:.75pt;height:10.45pt;z-index:25164185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80" o:spid="_x0000_s1146" type="#_x0000_t75" style="position:absolute;left:0;text-align:left;margin-left:0;margin-top:0;width:.75pt;height:10.45pt;z-index:25164288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81" o:spid="_x0000_s1147" type="#_x0000_t75" style="position:absolute;left:0;text-align:left;margin-left:0;margin-top:0;width:.75pt;height:10.45pt;z-index:25164390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82" o:spid="_x0000_s1148" type="#_x0000_t75" style="position:absolute;left:0;text-align:left;margin-left:0;margin-top:0;width:.75pt;height:10.45pt;z-index:25164492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83" o:spid="_x0000_s1149" type="#_x0000_t75" style="position:absolute;left:0;text-align:left;margin-left:0;margin-top:0;width:.75pt;height:10.45pt;z-index:25164595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84" o:spid="_x0000_s1150" type="#_x0000_t75" style="position:absolute;left:0;text-align:left;margin-left:0;margin-top:0;width:.75pt;height:10.45pt;z-index:25164697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85" o:spid="_x0000_s1151" type="#_x0000_t75" style="position:absolute;left:0;text-align:left;margin-left:0;margin-top:0;width:.75pt;height:10.45pt;z-index:25164800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86" o:spid="_x0000_s1152" type="#_x0000_t75" style="position:absolute;left:0;text-align:left;margin-left:0;margin-top:0;width:.75pt;height:10.45pt;z-index:25164902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87" o:spid="_x0000_s1153" type="#_x0000_t75" style="position:absolute;left:0;text-align:left;margin-left:0;margin-top:0;width:.75pt;height:10.45pt;z-index:25165004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88" o:spid="_x0000_s1154" type="#_x0000_t75" style="position:absolute;left:0;text-align:left;margin-left:0;margin-top:0;width:.75pt;height:10.45pt;z-index:25165107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89" o:spid="_x0000_s1155" type="#_x0000_t75" style="position:absolute;left:0;text-align:left;margin-left:0;margin-top:0;width:.75pt;height:10.45pt;z-index:25165209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90" o:spid="_x0000_s1156" type="#_x0000_t75" style="position:absolute;left:0;text-align:left;margin-left:0;margin-top:0;width:.75pt;height:10.45pt;z-index:25165312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91" o:spid="_x0000_s1157" type="#_x0000_t75" style="position:absolute;left:0;text-align:left;margin-left:0;margin-top:0;width:.75pt;height:10.45pt;z-index:25165414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92" o:spid="_x0000_s1158" type="#_x0000_t75" style="position:absolute;left:0;text-align:left;margin-left:0;margin-top:0;width:.75pt;height:10.45pt;z-index:25165516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93" o:spid="_x0000_s1159" type="#_x0000_t75" style="position:absolute;left:0;text-align:left;margin-left:0;margin-top:0;width:.75pt;height:10.45pt;z-index:25165619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94" o:spid="_x0000_s1160" type="#_x0000_t75" style="position:absolute;left:0;text-align:left;margin-left:0;margin-top:0;width:.75pt;height:10.45pt;z-index:25165721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95" o:spid="_x0000_s1161" type="#_x0000_t75" style="position:absolute;left:0;text-align:left;margin-left:0;margin-top:0;width:.75pt;height:10.45pt;z-index:25165824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96" o:spid="_x0000_s1162" type="#_x0000_t75" style="position:absolute;left:0;text-align:left;margin-left:0;margin-top:0;width:.75pt;height:10.45pt;z-index:25165926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97" o:spid="_x0000_s1163" type="#_x0000_t75" style="position:absolute;left:0;text-align:left;margin-left:0;margin-top:0;width:.75pt;height:10.45pt;z-index:25166028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98" o:spid="_x0000_s1164" type="#_x0000_t75" style="position:absolute;left:0;text-align:left;margin-left:0;margin-top:0;width:.75pt;height:10.45pt;z-index:25166131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99" o:spid="_x0000_s1165" type="#_x0000_t75" style="position:absolute;left:0;text-align:left;margin-left:0;margin-top:0;width:.75pt;height:10.45pt;z-index:251662336;visibility:visible;mso-position-horizontal-relative:text;mso-position-vertical-relative:text">
                  <v:imagedata r:id="rId6" o:title=""/>
                </v:shape>
              </w:pict>
            </w:r>
            <w:r w:rsidRPr="002E2324">
              <w:rPr>
                <w:rFonts w:ascii="仿宋_GB2312" w:eastAsia="仿宋_GB2312" w:hAnsi="方正仿宋_GB2312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E2324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E2324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周欣文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E2324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陈尚含</w:t>
            </w:r>
          </w:p>
        </w:tc>
        <w:tc>
          <w:tcPr>
            <w:tcW w:w="4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E2324" w:rsidRDefault="00F13F9C" w:rsidP="002E23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>
              <w:rPr>
                <w:noProof/>
              </w:rPr>
              <w:pict>
                <v:shape id="Picture_3_SpCnt_100" o:spid="_x0000_s1166" type="#_x0000_t75" style="position:absolute;left:0;text-align:left;margin-left:0;margin-top:0;width:.75pt;height:10.45pt;z-index:25166336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01" o:spid="_x0000_s1167" type="#_x0000_t75" style="position:absolute;left:0;text-align:left;margin-left:0;margin-top:0;width:.75pt;height:10.45pt;z-index:25166438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02" o:spid="_x0000_s1168" type="#_x0000_t75" style="position:absolute;left:0;text-align:left;margin-left:0;margin-top:0;width:.75pt;height:10.45pt;z-index:25166540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03" o:spid="_x0000_s1169" type="#_x0000_t75" style="position:absolute;left:0;text-align:left;margin-left:0;margin-top:0;width:.75pt;height:10.45pt;z-index:25166643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04" o:spid="_x0000_s1170" type="#_x0000_t75" style="position:absolute;left:0;text-align:left;margin-left:0;margin-top:0;width:.75pt;height:10.45pt;z-index:25166745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05" o:spid="_x0000_s1171" type="#_x0000_t75" style="position:absolute;left:0;text-align:left;margin-left:0;margin-top:0;width:.75pt;height:10.45pt;z-index:25166848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06" o:spid="_x0000_s1172" type="#_x0000_t75" style="position:absolute;left:0;text-align:left;margin-left:0;margin-top:0;width:.75pt;height:10.45pt;z-index:25166950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07" o:spid="_x0000_s1173" type="#_x0000_t75" style="position:absolute;left:0;text-align:left;margin-left:0;margin-top:0;width:.75pt;height:10.45pt;z-index:25167052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08" o:spid="_x0000_s1174" type="#_x0000_t75" style="position:absolute;left:0;text-align:left;margin-left:0;margin-top:0;width:.75pt;height:10.45pt;z-index:25167155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09" o:spid="_x0000_s1175" type="#_x0000_t75" style="position:absolute;left:0;text-align:left;margin-left:0;margin-top:0;width:.75pt;height:10.45pt;z-index:251672576;visibility:visible;mso-position-horizontal-relative:text;mso-position-vertical-relative:text">
                  <v:imagedata r:id="rId6" o:title=""/>
                </v:shape>
              </w:pict>
            </w:r>
            <w:r w:rsidRPr="002E2324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常州刘国钧高等职业技术学校</w:t>
            </w:r>
          </w:p>
        </w:tc>
      </w:tr>
    </w:tbl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 w:rsidP="00292B35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常州市第十七届“生命之水”主题教育活动</w:t>
      </w:r>
    </w:p>
    <w:p w:rsidR="00F13F9C" w:rsidRDefault="00F13F9C" w:rsidP="00292B35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（小学组诗歌）</w:t>
      </w:r>
    </w:p>
    <w:p w:rsidR="00F13F9C" w:rsidRDefault="00F13F9C" w:rsidP="00292B35">
      <w:pPr>
        <w:spacing w:line="400" w:lineRule="exact"/>
        <w:jc w:val="center"/>
        <w:rPr>
          <w:rFonts w:ascii="方正仿宋_GB2312" w:eastAsia="方正仿宋_GB2312" w:hAnsi="方正仿宋_GB2312" w:cs="Times New Roman"/>
          <w:color w:val="000000"/>
          <w:kern w:val="0"/>
          <w:sz w:val="22"/>
          <w:szCs w:val="22"/>
        </w:rPr>
      </w:pPr>
    </w:p>
    <w:tbl>
      <w:tblPr>
        <w:tblW w:w="10005" w:type="dxa"/>
        <w:jc w:val="center"/>
        <w:tblLook w:val="00A0"/>
      </w:tblPr>
      <w:tblGrid>
        <w:gridCol w:w="3202"/>
        <w:gridCol w:w="11"/>
        <w:gridCol w:w="1095"/>
        <w:gridCol w:w="11"/>
        <w:gridCol w:w="1610"/>
        <w:gridCol w:w="16"/>
        <w:gridCol w:w="4060"/>
      </w:tblGrid>
      <w:tr w:rsidR="00F13F9C" w:rsidRPr="005D616F">
        <w:trPr>
          <w:trHeight w:val="482"/>
          <w:jc w:val="center"/>
        </w:trPr>
        <w:tc>
          <w:tcPr>
            <w:tcW w:w="100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  <w:r w:rsidRPr="00292B35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一等奖（</w:t>
            </w:r>
            <w:r w:rsidRPr="00292B35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13</w:t>
            </w:r>
            <w:r w:rsidRPr="00292B35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6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《沁园春</w:t>
            </w:r>
            <w:r w:rsidRPr="00292B35">
              <w:rPr>
                <w:rFonts w:ascii="仿宋_GB2312" w:eastAsia="仿宋_GB2312" w:hAnsi="宋体" w:cs="Times New Roman"/>
                <w:color w:val="000000"/>
                <w:kern w:val="0"/>
              </w:rPr>
              <w:t>•</w:t>
            </w: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节水谣》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李欣怡</w:t>
            </w:r>
          </w:p>
        </w:tc>
        <w:tc>
          <w:tcPr>
            <w:tcW w:w="16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沈逸文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常州市溧阳市平陵小学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《西江月·秋水》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戴立扬</w:t>
            </w:r>
          </w:p>
        </w:tc>
        <w:tc>
          <w:tcPr>
            <w:tcW w:w="16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吕俊曙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常州市溧阳市中关村实验小学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《水之遥想》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虞棋元</w:t>
            </w:r>
          </w:p>
        </w:tc>
        <w:tc>
          <w:tcPr>
            <w:tcW w:w="16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徐静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常州市金坛区朝阳小学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《在水边》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罗雅婷</w:t>
            </w:r>
          </w:p>
        </w:tc>
        <w:tc>
          <w:tcPr>
            <w:tcW w:w="16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雎爱春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常州市金坛区西岗小学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《水之韵》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陈梓菡</w:t>
            </w:r>
          </w:p>
        </w:tc>
        <w:tc>
          <w:tcPr>
            <w:tcW w:w="16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李慧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常州大学附属小学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《水润常州·节水谣》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胡文怀</w:t>
            </w:r>
          </w:p>
        </w:tc>
        <w:tc>
          <w:tcPr>
            <w:tcW w:w="16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张亚锋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《美丽河道梦将圆》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严麒承</w:t>
            </w:r>
          </w:p>
        </w:tc>
        <w:tc>
          <w:tcPr>
            <w:tcW w:w="16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戚红玉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常州市武进区实验小学分校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《常州运河谣》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丁子涵</w:t>
            </w:r>
          </w:p>
        </w:tc>
        <w:tc>
          <w:tcPr>
            <w:tcW w:w="16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徐晶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常州市武进区星河实验小学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《水之韵》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周琦琛</w:t>
            </w:r>
          </w:p>
        </w:tc>
        <w:tc>
          <w:tcPr>
            <w:tcW w:w="16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雷佳敏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常州市新北区孟河中心小学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《美丽中国，双碳有我</w:t>
            </w:r>
            <w:r w:rsidRPr="00292B35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水》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汤彬琪</w:t>
            </w:r>
          </w:p>
        </w:tc>
        <w:tc>
          <w:tcPr>
            <w:tcW w:w="16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党欣桐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常州市新北区罗溪中心小学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《古韵延陵水流新章》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张睿阳</w:t>
            </w:r>
          </w:p>
        </w:tc>
        <w:tc>
          <w:tcPr>
            <w:tcW w:w="16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吴永妍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常州市博爱小学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《重生之水</w:t>
            </w:r>
            <w:r w:rsidRPr="00292B35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生命之歌》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吴铄</w:t>
            </w:r>
          </w:p>
        </w:tc>
        <w:tc>
          <w:tcPr>
            <w:tcW w:w="16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史双双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常州市钟楼实验小学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《生命之水</w:t>
            </w:r>
            <w:r w:rsidRPr="00292B35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常州的眷恋》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吕槿雯</w:t>
            </w:r>
          </w:p>
        </w:tc>
        <w:tc>
          <w:tcPr>
            <w:tcW w:w="16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毛敏利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常州市武进区遥观中心小学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100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292B35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二等奖（</w:t>
            </w:r>
            <w:r w:rsidRPr="00292B35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32</w:t>
            </w:r>
            <w:r w:rsidRPr="00292B35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《以水为师》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马钰辰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谢娟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常州市溧阳市清安小学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《水调歌头·咏水》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芮宸熙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周淑贤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常州市溧阳市上黄中心小学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《池塘边的童年》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高博阳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彭超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常州市溧阳市上兴中心小学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段依彤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邵忠元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常州市溧阳市燕湖小学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《与水相伴</w:t>
            </w:r>
            <w:r w:rsidRPr="00292B35">
              <w:rPr>
                <w:rFonts w:ascii="仿宋_GB2312" w:eastAsia="仿宋_GB2312" w:hAnsi="宋体" w:cs="Times New Roman"/>
                <w:color w:val="000000"/>
                <w:kern w:val="0"/>
              </w:rPr>
              <w:t>•</w:t>
            </w: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节水歌》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谢诗诺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张叶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常州市溧阳市永平小学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《水之韵：节约与循环》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胡芯月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王舒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常州市金坛区指前实验学校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《水韵金坛》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王淑仪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汤君妍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常州市金坛区华罗庚实验学校新城分校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《节水谣润心田》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姜子悦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邓海琴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常州市金坛区段玉裁实验小学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《我们与水有个约定》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吴沛辰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杨美琴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常州市金坛区东城实验小学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《流淌千年的智慧》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吴梓馨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刘敏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常州市武进清英外国语学校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《江南水韵》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汤皓栋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刘晔妍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常州市武进区湟里中心小学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《江南之水》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陈一锘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朱鹏伟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常州市武进区刘海粟小学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《水之歌》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戴一波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邹秀娣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常州市武进区马杭中心小学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《水韵长歌》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严诗雅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孙妍妍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常州市武进区鸣凰中心小学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《水之魂》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金佳琪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茆华龙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常州市武进区南夏墅中心小学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《水之歌》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余梓涵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沈俊杰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常州市武进区人民路小学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《荷塘之思》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徐韵寒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秦雯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常州市武进区星河实验小学分校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《水韵常州》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付晨欣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吴敏佳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常州市武进区雪堰中心小学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《与水相伴节水再生》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谭清月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符正平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常州市武进区寨桥小学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巢欣妍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雷佳敏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常州市新北区孟河中心小学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《与水相伴，节水再声》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徐泠莞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周亚军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常州市龙城小学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《水之颂》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虞芸熙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魏芬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常州市新北区奔牛实验小学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《你要写水，就不能只写水》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陈语柠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金瑶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常州市新北区万绥小学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《与水共生共筑绿色之梦》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余泽天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王琼琼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常州市新北区孟河实验小学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《水的乐章》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施义礼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方海红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常州市第二实验小学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《常州水韵·节水共生曲》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凌毅凡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程娴婕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常州市清凉小学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《吟吟一水涧》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冯承志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李倩倩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常州市丽华新村第三小学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《沁园春·水韵中吴》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桑骏野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程真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常州市怀德苑小学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《涓涓细语》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王若鑫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张凤雪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常州市钟楼区昕弘实验学校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《水之赞歌》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张彦阳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张林燕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常州市武进区剑湖实验学校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《水调歌头·延陵水韵》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魏依迪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张玲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常州市戚墅堰东方小学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《水之歌》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李心迪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陈云华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常州市武进区横林实验小学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100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292B35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三等奖（</w:t>
            </w:r>
            <w:r w:rsidRPr="00292B35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39</w:t>
            </w:r>
            <w:r w:rsidRPr="00292B35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《假如我是一滴水》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王可妍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史冬琴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常州市溧阳市溧城中心小学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《我想去江南》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杨梦瑶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钱雪贞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常州市溧阳市旧县小学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《生命之水，永远清澈》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陈思涵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彭秋霞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常州市溧阳市社渚中心小学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《与水相伴，节水再生》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李玥晗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彭秋霞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常州市溧阳市社渚中心小学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《常州水之歌》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黄太冉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谈琦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《水，是生命之源》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沈佑郗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王梦笛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常州市溧阳市竹箦中心小学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《天目湖，泛起生命的涟漪》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周宁远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朱华东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常州市溧阳市外国语小学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《水之韵》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杨可昕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王月琴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常州市金坛区河滨小学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吴若尘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卢静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常州市金坛区段玉裁实验小学常胜分校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《水的赞歌》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王楠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冯玉娟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常州市金坛区东城实验小学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《我在唐诗中流淌》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潘晨怡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徐锁平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常州市金坛区华城实验小学河头分校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《水之韵·相伴共筑节水梦》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苏芷杏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朱亚萍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常州市金坛区五叶小学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《水乡常州节水共生》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朱筠溪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徐云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常州市科教城小学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《水之颂》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金楚渊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张雨欣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常州市武进区采菱小学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《水之吟</w:t>
            </w:r>
            <w:r w:rsidRPr="00292B35">
              <w:rPr>
                <w:rFonts w:ascii="仿宋_GB2312" w:eastAsia="仿宋_GB2312" w:hAnsi="宋体" w:cs="仿宋_GB2312"/>
                <w:color w:val="000000"/>
                <w:kern w:val="0"/>
              </w:rPr>
              <w:t>.</w:t>
            </w: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节流再生梦》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周奕宸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钮小华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常州市武进区漕桥小学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《水的呼喊》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姚琳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朱胜平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常州市武进区城东小学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《吟水歌》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绳若骐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绳栓栓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常州市武进区戴溪小学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《水之歌》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朱梓轩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杨瑜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常州市武进区湖塘桥第三实验小学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《让碧水永存》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宋子衿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臧明艳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常州市武进区湖塘桥实验小学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《水之韵》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刘钰馨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钱建强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常州市武进区嘉泽中心小学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《最美家乡水》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刘欣妍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李琳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常州市武进区礼嘉中心小学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《你听，水的呢喃》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姚嘉懿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姚烨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常州市武进区李公朴小学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《龙城水韵》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张馨月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蒋文飞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常州市武进区卢家巷实验学校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《水魂颂》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徐佳瑶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陈敏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常州市武进区潘家小学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《欢乐水娃到龙城》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杨曦予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曹颖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常州市新北区龙虎塘实验小学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《生命之水，你的家乡在哪里？》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汪丰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徐梦瑶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常州市河海实验学校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陆嘉鑫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张红菊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常州市新北区奔牛实验小学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《西江月·节水再生》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庄佳溪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蔡玮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常州市新北区春江中心小学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《碧涟漪，滴水之恩》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鲍佩萱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徐洁芳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常州市新北区新桥实验小学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《润心细语·生命之水》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甘芷宁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李景萱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常州市新北区三井实验小学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孟骄阳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董凝艺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常州市解放路小学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《杯水之思》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张禅之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朱小寒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常州市丽华新村第二小学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《与水相伴节水再生》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李艾轩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钱洁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常州市东坡小学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《一滴水的独白》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周玥妤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王鸿艳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常州市卜弋小学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《水，生命之源》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金沁怡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王萍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常州市平冈小学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《水之颂》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鲁诚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全</w:t>
            </w:r>
            <w:r w:rsidRPr="00292B35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萍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常州市戚墅堰实验小学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王蔓婷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高怡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常州市武进区崔桥小学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《水之歌》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顾梓晗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朱丽雯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常州市武进区南塘桥小学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《水之源，咏之循》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程语馨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刘宁琪</w:t>
            </w:r>
          </w:p>
        </w:tc>
        <w:tc>
          <w:tcPr>
            <w:tcW w:w="4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常州市武进区新安小学</w:t>
            </w:r>
          </w:p>
        </w:tc>
      </w:tr>
    </w:tbl>
    <w:p w:rsidR="00F13F9C" w:rsidRDefault="00F13F9C">
      <w:pPr>
        <w:rPr>
          <w:rFonts w:cs="Times New Roman"/>
        </w:rPr>
      </w:pPr>
    </w:p>
    <w:p w:rsidR="00F13F9C" w:rsidRDefault="00F13F9C">
      <w:pPr>
        <w:rPr>
          <w:rFonts w:cs="Times New Roman"/>
        </w:rPr>
      </w:pPr>
    </w:p>
    <w:p w:rsidR="00F13F9C" w:rsidRDefault="00F13F9C">
      <w:pPr>
        <w:rPr>
          <w:rFonts w:cs="Times New Roman"/>
        </w:rPr>
      </w:pPr>
    </w:p>
    <w:p w:rsidR="00F13F9C" w:rsidRDefault="00F13F9C">
      <w:pPr>
        <w:rPr>
          <w:rFonts w:cs="Times New Roman"/>
        </w:rPr>
      </w:pPr>
    </w:p>
    <w:p w:rsidR="00F13F9C" w:rsidRDefault="00F13F9C">
      <w:pPr>
        <w:rPr>
          <w:rFonts w:cs="Times New Roman"/>
        </w:rPr>
      </w:pPr>
    </w:p>
    <w:p w:rsidR="00F13F9C" w:rsidRDefault="00F13F9C">
      <w:pPr>
        <w:rPr>
          <w:rFonts w:cs="Times New Roman"/>
        </w:rPr>
      </w:pPr>
    </w:p>
    <w:p w:rsidR="00F13F9C" w:rsidRDefault="00F13F9C">
      <w:pPr>
        <w:rPr>
          <w:rFonts w:cs="Times New Roman"/>
        </w:rPr>
      </w:pPr>
    </w:p>
    <w:p w:rsidR="00F13F9C" w:rsidRDefault="00F13F9C">
      <w:pPr>
        <w:rPr>
          <w:rFonts w:cs="Times New Roman"/>
        </w:rPr>
      </w:pPr>
    </w:p>
    <w:p w:rsidR="00F13F9C" w:rsidRDefault="00F13F9C">
      <w:pPr>
        <w:rPr>
          <w:rFonts w:cs="Times New Roman"/>
        </w:rPr>
      </w:pPr>
    </w:p>
    <w:p w:rsidR="00F13F9C" w:rsidRDefault="00F13F9C">
      <w:pPr>
        <w:rPr>
          <w:rFonts w:cs="Times New Roman"/>
        </w:rPr>
      </w:pPr>
    </w:p>
    <w:p w:rsidR="00F13F9C" w:rsidRDefault="00F13F9C">
      <w:pPr>
        <w:rPr>
          <w:rFonts w:cs="Times New Roman"/>
        </w:rPr>
      </w:pPr>
    </w:p>
    <w:p w:rsidR="00F13F9C" w:rsidRDefault="00F13F9C">
      <w:pPr>
        <w:rPr>
          <w:rFonts w:cs="Times New Roman"/>
        </w:rPr>
      </w:pPr>
    </w:p>
    <w:p w:rsidR="00F13F9C" w:rsidRDefault="00F13F9C">
      <w:pPr>
        <w:rPr>
          <w:rFonts w:cs="Times New Roman"/>
        </w:rPr>
      </w:pPr>
    </w:p>
    <w:p w:rsidR="00F13F9C" w:rsidRDefault="00F13F9C">
      <w:pPr>
        <w:rPr>
          <w:rFonts w:cs="Times New Roman"/>
        </w:rPr>
      </w:pPr>
    </w:p>
    <w:p w:rsidR="00F13F9C" w:rsidRDefault="00F13F9C">
      <w:pPr>
        <w:rPr>
          <w:rFonts w:cs="Times New Roman"/>
        </w:rPr>
      </w:pPr>
    </w:p>
    <w:p w:rsidR="00F13F9C" w:rsidRDefault="00F13F9C">
      <w:pPr>
        <w:rPr>
          <w:rFonts w:cs="Times New Roman"/>
        </w:rPr>
      </w:pPr>
    </w:p>
    <w:p w:rsidR="00F13F9C" w:rsidRDefault="00F13F9C">
      <w:pPr>
        <w:rPr>
          <w:rFonts w:cs="Times New Roman"/>
        </w:rPr>
      </w:pPr>
    </w:p>
    <w:p w:rsidR="00F13F9C" w:rsidRDefault="00F13F9C">
      <w:pPr>
        <w:rPr>
          <w:rFonts w:cs="Times New Roman"/>
        </w:rPr>
      </w:pPr>
    </w:p>
    <w:p w:rsidR="00F13F9C" w:rsidRDefault="00F13F9C">
      <w:pPr>
        <w:rPr>
          <w:rFonts w:cs="Times New Roman"/>
        </w:rPr>
      </w:pPr>
    </w:p>
    <w:p w:rsidR="00F13F9C" w:rsidRDefault="00F13F9C">
      <w:pPr>
        <w:rPr>
          <w:rFonts w:cs="Times New Roman"/>
        </w:rPr>
      </w:pPr>
    </w:p>
    <w:p w:rsidR="00F13F9C" w:rsidRDefault="00F13F9C">
      <w:pPr>
        <w:rPr>
          <w:rFonts w:cs="Times New Roman"/>
        </w:rPr>
      </w:pPr>
    </w:p>
    <w:p w:rsidR="00F13F9C" w:rsidRDefault="00F13F9C">
      <w:pPr>
        <w:rPr>
          <w:rFonts w:cs="Times New Roman"/>
        </w:rPr>
      </w:pPr>
    </w:p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常州市第十七届“生命之水”主题教育活动</w:t>
      </w:r>
    </w:p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（初中组诗歌）</w:t>
      </w:r>
    </w:p>
    <w:p w:rsidR="00F13F9C" w:rsidRDefault="00F13F9C" w:rsidP="00292B35">
      <w:pPr>
        <w:spacing w:line="400" w:lineRule="exact"/>
        <w:jc w:val="center"/>
        <w:rPr>
          <w:rFonts w:ascii="方正仿宋_GB2312" w:eastAsia="方正仿宋_GB2312" w:hAnsi="方正仿宋_GB2312" w:cs="Times New Roman"/>
          <w:color w:val="000000"/>
          <w:kern w:val="0"/>
          <w:sz w:val="22"/>
          <w:szCs w:val="22"/>
        </w:rPr>
      </w:pPr>
    </w:p>
    <w:tbl>
      <w:tblPr>
        <w:tblW w:w="9945" w:type="dxa"/>
        <w:jc w:val="center"/>
        <w:tblLook w:val="00A0"/>
      </w:tblPr>
      <w:tblGrid>
        <w:gridCol w:w="3117"/>
        <w:gridCol w:w="1176"/>
        <w:gridCol w:w="1592"/>
        <w:gridCol w:w="4060"/>
      </w:tblGrid>
      <w:tr w:rsidR="00F13F9C" w:rsidRPr="005D616F">
        <w:trPr>
          <w:trHeight w:val="482"/>
          <w:jc w:val="center"/>
        </w:trPr>
        <w:tc>
          <w:tcPr>
            <w:tcW w:w="9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  <w:r w:rsidRPr="00292B35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一等奖（</w:t>
            </w:r>
            <w:r w:rsidRPr="00292B35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9</w:t>
            </w:r>
            <w:r w:rsidRPr="00292B35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《你》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徐优璇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庄珊茹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常州市溧阳市光华初中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《时间的答案》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林霏开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王丹萍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常州市金坛区段玉裁中学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《水说》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夏天昊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侯荣华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常州市武进区雪堰初级中学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《忆我千秋魂》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田佳欣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庄小喜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常州市武进区鸣凰中学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《长江》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吴君瑶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刘璐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常州市河海实验学校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《自由的乐章》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曹佳颖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陈迎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常州市第二十四中学天宁分校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《最后的凝望》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白蕊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潘杠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常州市钟楼实验中学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《沉醉于你》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李美林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方海琴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常州市第四中学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《水之吟》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虞陈漪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刘萌萌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常州市教科院附属初级中学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9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292B35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二等奖（</w:t>
            </w:r>
            <w:r w:rsidRPr="00292B35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18</w:t>
            </w:r>
            <w:r w:rsidRPr="00292B35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《我爱你</w:t>
            </w:r>
            <w:r w:rsidRPr="00292B35">
              <w:rPr>
                <w:rFonts w:ascii="仿宋_GB2312" w:eastAsia="仿宋_GB2312" w:hAnsi="宋体" w:cs="仿宋_GB2312"/>
                <w:color w:val="000000"/>
                <w:kern w:val="0"/>
              </w:rPr>
              <w:t>-</w:t>
            </w: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大海》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朱雅婷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庄珊茹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常州市溧阳市光华初中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《水的新生》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芦意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司马丽莉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常州市金坛区第三中学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徐熠欣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贺美华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常州市金坛区第五中学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《有水有新生有极乐》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徐骏涛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王丹萍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常州市金坛区段玉裁中学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《水，一张透明的脸》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史童笑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薛亚红、王孟婷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常州市科教城初级中学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《水之遐想》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赵鑫梦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俞红亚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常州市武进区礼河实验学校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罗光耀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张丹琴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常州市武进区南夏墅初级中学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《水之魂》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周楷诚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张雪钰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常州市武进区前黄实验学校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《水之痛，水之颂》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王胤泽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冯小玲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常州市武进区西太湖外国语学校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《水的轮回》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张淏淳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方丹丹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常州市武进区星辰实验学校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《源于水·育华夏》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罗心灵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时榴红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常州市新北区实验中学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《假如我是一滴水》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钟昊成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时榴红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常州市新北区实验中学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《运河礼赞》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余永琴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张明晓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常州市焦溪初级中学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《与水共生》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曹苒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李赞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常州市新闸中学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《水之愿》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张姿玥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何琳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常州市武进区横山桥初级中学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《与水相伴，节水再生》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屠文萱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符玉兰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常州市武进区芙蓉初级中学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《倒影》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张彤彤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盛云云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常州市同济中学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《水韵·水孕》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陈玺睿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王静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常州外国语学校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9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292B35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三等奖（</w:t>
            </w:r>
            <w:r w:rsidRPr="00292B35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24</w:t>
            </w:r>
            <w:r w:rsidRPr="00292B35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《江城子·与水共生》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王豪宇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史晓倩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常州市溧阳市南渡初级中学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《水韵传承梦未央》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余昕悦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邹小兵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常州市金坛区第二中学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《前方》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汤謾朵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邹小兵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常州市金坛区第二中学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王永婷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司马丽莉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常州市金坛区第三中学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《节水》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马胤圻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陶叶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常州市武进区湖塘桥初级中学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《与水的约定》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于丹妮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顾鑫雅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常州市武进区江理工附属牛塘实验学校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《我看那水》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张雨涵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俞红亚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常州市武进区礼河实验学校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《水与生命的故事》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彭皓晴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李秋艳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常州市武进区人民路初级中学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王馨雨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丁俊强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常州市武进区夏溪初级中学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《水的足迹》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廖悦彤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蒋科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常州市武进区运村实验学校（初中部）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《水韵悠悠》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许茹烨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王芳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常州市武进区潘家初级中学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《水调歌头》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钱抱朴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林娟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常州市新北区龙虎塘中学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《水韵悠悠》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黄禹森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林娟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常州市新北区龙虎塘中学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《水乡秋吟》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张文康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吴伟星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常州市郑陆初级中学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《水之韵》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蒋祈扬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李赞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常州市新闸中学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《一滴水》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吴雨婷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方海琴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常州市第四中学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《秋水》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陈梓言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严振洁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常州市武进区横林初级中学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《常州碧波谣》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张雨泽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许佳媛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常州市武进区横山桥初级中学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《如梦令江景感怀》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徐子淇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宋春燕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常州市北郊初级中学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《水文化·上善若水》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陈骊锦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张姬缘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常州市第二十四中学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《生命线》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冯子灵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李爱红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常州市市北实验初级中学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《观湖有感》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张涵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沈晓娜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常州市丽华中学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《每滴水，都该成为云朵》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应雨婷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孙建琴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常州市北环中学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《当》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杨豪晴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王雯迪</w:t>
            </w:r>
          </w:p>
        </w:tc>
        <w:tc>
          <w:tcPr>
            <w:tcW w:w="4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常州市明德实验中学</w:t>
            </w:r>
          </w:p>
        </w:tc>
      </w:tr>
    </w:tbl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常州市第十七届“生命之水”主题教育活动</w:t>
      </w:r>
    </w:p>
    <w:p w:rsidR="00F13F9C" w:rsidRDefault="00F13F9C" w:rsidP="00292B35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（高中、中职组诗歌）</w:t>
      </w:r>
    </w:p>
    <w:p w:rsidR="00F13F9C" w:rsidRDefault="00F13F9C" w:rsidP="00292B35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9962" w:type="dxa"/>
        <w:jc w:val="center"/>
        <w:tblLook w:val="00A0"/>
      </w:tblPr>
      <w:tblGrid>
        <w:gridCol w:w="3111"/>
        <w:gridCol w:w="1186"/>
        <w:gridCol w:w="1596"/>
        <w:gridCol w:w="4069"/>
      </w:tblGrid>
      <w:tr w:rsidR="00F13F9C" w:rsidRPr="005D616F">
        <w:trPr>
          <w:trHeight w:val="482"/>
          <w:jc w:val="center"/>
        </w:trPr>
        <w:tc>
          <w:tcPr>
            <w:tcW w:w="99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AA7299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黑体" w:eastAsia="黑体" w:hAnsi="黑体" w:cs="Times New Roman"/>
                <w:color w:val="000000"/>
                <w:sz w:val="24"/>
                <w:szCs w:val="24"/>
              </w:rPr>
            </w:pPr>
            <w:r w:rsidRPr="00AA7299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一等奖（</w:t>
            </w:r>
            <w:r w:rsidRPr="00AA7299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4</w:t>
            </w:r>
            <w:r w:rsidRPr="00AA7299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《水调歌头》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祁思媛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付美娟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江苏省溧阳中学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《与水相伴》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王祥云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李梅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常州市武进区前黄实验高级中学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《水之美》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周婷婷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李承铭、过映锦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江苏省横林高级中学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《水调歌头·生命之水》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陈炎志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欧阳林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江苏省常州高级中学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99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</w:rPr>
            </w:pPr>
            <w:r w:rsidRPr="00AA7299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二等奖（</w:t>
            </w:r>
            <w:r w:rsidRPr="00AA7299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6</w:t>
            </w:r>
            <w:r w:rsidRPr="00AA7299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《水》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华文鑫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何春祥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常州市溧阳市埭头中学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《星河鹭起，水韵悠扬》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韩紫怡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冯颖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江苏省金坛中等专业学校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《水的告白》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韩崧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刘晏昌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江苏省武进高级中学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《水调歌头·水之吟》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柴可星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李秋月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江苏省奔牛高级中学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《以撒之泪》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胡皓宇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周丽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江苏省常州高级中学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《水魂·中华韵》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王子衿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王俊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常州市北郊高级中学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996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方正仿宋_GB2312" w:cs="Times New Roman"/>
                <w:color w:val="000000"/>
              </w:rPr>
            </w:pPr>
            <w:r w:rsidRPr="00AA7299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三等奖（</w:t>
            </w:r>
            <w:r w:rsidRPr="00AA7299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8</w:t>
            </w:r>
            <w:r w:rsidRPr="00AA7299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54"/>
          <w:jc w:val="center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《水的旅程》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徐睿雪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陈云飞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溧阳中等专业学校</w:t>
            </w:r>
          </w:p>
        </w:tc>
      </w:tr>
      <w:tr w:rsidR="00F13F9C" w:rsidRPr="005D616F">
        <w:trPr>
          <w:trHeight w:val="454"/>
          <w:jc w:val="center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《雨润新生》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朱兴宇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冯颖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江苏省金坛中等专业学校</w:t>
            </w:r>
          </w:p>
        </w:tc>
      </w:tr>
      <w:tr w:rsidR="00F13F9C" w:rsidRPr="005D616F">
        <w:trPr>
          <w:trHeight w:val="454"/>
          <w:jc w:val="center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《同心同节》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张宇轩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智心琦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常州市武进区第二高级中学</w:t>
            </w:r>
          </w:p>
        </w:tc>
      </w:tr>
      <w:tr w:rsidR="00F13F9C" w:rsidRPr="005D616F">
        <w:trPr>
          <w:trHeight w:val="454"/>
          <w:jc w:val="center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《江城子·甲辰秋月江海吟》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王家乐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苏伟琴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常州市武进区湟里高级中学</w:t>
            </w:r>
          </w:p>
        </w:tc>
      </w:tr>
      <w:tr w:rsidR="00F13F9C" w:rsidRPr="005D616F">
        <w:trPr>
          <w:trHeight w:val="454"/>
          <w:jc w:val="center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《毗陵水怀》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吴金灿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李秋月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江苏省奔牛高级中学</w:t>
            </w:r>
          </w:p>
        </w:tc>
      </w:tr>
      <w:tr w:rsidR="00F13F9C" w:rsidRPr="005D616F">
        <w:trPr>
          <w:trHeight w:val="454"/>
          <w:jc w:val="center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《与水相依》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张新杰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王福洲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常州市武进区横山桥高级中学</w:t>
            </w:r>
          </w:p>
        </w:tc>
      </w:tr>
      <w:tr w:rsidR="00F13F9C" w:rsidRPr="005D616F">
        <w:trPr>
          <w:trHeight w:val="454"/>
          <w:jc w:val="center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《水之旅》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吴依婷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鞠俊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常州市第五中学</w:t>
            </w:r>
          </w:p>
        </w:tc>
      </w:tr>
      <w:tr w:rsidR="00F13F9C" w:rsidRPr="005D616F">
        <w:trPr>
          <w:trHeight w:val="454"/>
          <w:jc w:val="center"/>
        </w:trPr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刘雪怡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王金秋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292B35" w:rsidRDefault="00F13F9C" w:rsidP="00FD4AF5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292B35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常州市田家炳高级中学</w:t>
            </w:r>
          </w:p>
        </w:tc>
      </w:tr>
    </w:tbl>
    <w:p w:rsidR="00F13F9C" w:rsidRDefault="00F13F9C" w:rsidP="005639DC">
      <w:pPr>
        <w:spacing w:line="700" w:lineRule="exact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常州市第十七届“生命之水”主题教育活动</w:t>
      </w:r>
    </w:p>
    <w:p w:rsidR="00F13F9C" w:rsidRDefault="00F13F9C" w:rsidP="005639DC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（小学组主题视频）</w:t>
      </w:r>
    </w:p>
    <w:p w:rsidR="00F13F9C" w:rsidRDefault="00F13F9C" w:rsidP="005639DC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9988" w:type="dxa"/>
        <w:jc w:val="center"/>
        <w:tblLook w:val="00A0"/>
      </w:tblPr>
      <w:tblGrid>
        <w:gridCol w:w="3160"/>
        <w:gridCol w:w="1190"/>
        <w:gridCol w:w="1596"/>
        <w:gridCol w:w="4042"/>
      </w:tblGrid>
      <w:tr w:rsidR="00F13F9C" w:rsidRPr="005D616F">
        <w:trPr>
          <w:trHeight w:val="482"/>
          <w:jc w:val="center"/>
        </w:trPr>
        <w:tc>
          <w:tcPr>
            <w:tcW w:w="99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黑体" w:eastAsia="黑体" w:hAnsi="黑体" w:cs="Times New Roman"/>
                <w:color w:val="000000"/>
                <w:kern w:val="0"/>
                <w:sz w:val="24"/>
                <w:szCs w:val="24"/>
              </w:rPr>
            </w:pPr>
            <w:r w:rsidRPr="00521D24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一等奖（</w:t>
            </w:r>
            <w:r w:rsidRPr="00521D24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6</w:t>
            </w:r>
            <w:r w:rsidRPr="00521D24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pacing w:val="-9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spacing w:val="-9"/>
                <w:kern w:val="0"/>
              </w:rPr>
              <w:t>《</w:t>
            </w:r>
            <w:r w:rsidRPr="00521D24">
              <w:rPr>
                <w:rFonts w:ascii="仿宋_GB2312" w:eastAsia="仿宋_GB2312" w:hAnsi="宋体" w:cs="仿宋_GB2312"/>
                <w:color w:val="000000"/>
                <w:spacing w:val="-9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spacing w:val="-9"/>
                <w:kern w:val="0"/>
              </w:rPr>
              <w:t>治一泓水</w:t>
            </w:r>
            <w:r w:rsidRPr="00521D24">
              <w:rPr>
                <w:rFonts w:ascii="仿宋_GB2312" w:eastAsia="仿宋_GB2312" w:hAnsi="宋体" w:cs="仿宋_GB2312"/>
                <w:color w:val="000000"/>
                <w:spacing w:val="-9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spacing w:val="-9"/>
                <w:kern w:val="0"/>
              </w:rPr>
              <w:t>美一座城</w:t>
            </w:r>
            <w:r w:rsidRPr="00521D24">
              <w:rPr>
                <w:rFonts w:ascii="仿宋_GB2312" w:eastAsia="仿宋_GB2312" w:hAnsi="宋体" w:cs="仿宋_GB2312"/>
                <w:color w:val="000000"/>
                <w:spacing w:val="-9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spacing w:val="-9"/>
                <w:kern w:val="0"/>
              </w:rPr>
              <w:t>惠一方人》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沈</w:t>
            </w:r>
            <w:r w:rsidRPr="005639DC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彻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钱丽君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常州市溧阳市文化小学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《节约用水》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徐羽妍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周琴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常州市金坛区后阳小学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《水！离我们那么近！》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汤瀚恩</w:t>
            </w:r>
          </w:p>
          <w:p w:rsidR="00F13F9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恽紫桐</w:t>
            </w:r>
          </w:p>
          <w:p w:rsidR="00F13F9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何宇轩</w:t>
            </w:r>
          </w:p>
          <w:p w:rsidR="00F13F9C" w:rsidRPr="005639D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郑沐辰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庄涵琳、沈楠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常州市武进区湖塘桥第三实验小学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《游运河</w:t>
            </w:r>
            <w:r w:rsidRPr="005639DC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诵春日》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全俊贤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许小宇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常州市新北区奔牛实验小学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《与水相约</w:t>
            </w:r>
            <w:r w:rsidRPr="005639DC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绿美常州》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王希为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郑露华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常州市浦前中心小学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《与水相约</w:t>
            </w:r>
            <w:r w:rsidRPr="005639DC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绿美常州》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曹艺馨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唐建琴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常州市卜弋小学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99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二等奖（</w:t>
            </w:r>
            <w:r w:rsidRPr="00521D24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6</w:t>
            </w:r>
            <w:r w:rsidRPr="00521D24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《与水相约</w:t>
            </w:r>
            <w:r w:rsidRPr="005639DC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绿美常州》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郑林</w:t>
            </w:r>
            <w:r w:rsidRPr="005639DC">
              <w:rPr>
                <w:rFonts w:ascii="宋体" w:hAnsi="宋体" w:cs="宋体" w:hint="eastAsia"/>
                <w:color w:val="000000"/>
                <w:kern w:val="0"/>
              </w:rPr>
              <w:t>晞</w:t>
            </w:r>
          </w:p>
          <w:p w:rsidR="00F13F9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肖丁好</w:t>
            </w:r>
          </w:p>
          <w:p w:rsidR="00F13F9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丁安晨</w:t>
            </w:r>
          </w:p>
          <w:p w:rsidR="00F13F9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江思恬</w:t>
            </w:r>
          </w:p>
          <w:p w:rsidR="00F13F9C" w:rsidRPr="005639D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虞梓晨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蒋雄飞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常州市金坛区东城实验小学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pacing w:val="-3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spacing w:val="-9"/>
                <w:kern w:val="0"/>
              </w:rPr>
              <w:t>《触摸龙城历史</w:t>
            </w:r>
            <w:r w:rsidRPr="00521D24">
              <w:rPr>
                <w:rFonts w:ascii="仿宋_GB2312" w:eastAsia="仿宋_GB2312" w:hAnsi="宋体" w:cs="仿宋_GB2312"/>
                <w:color w:val="000000"/>
                <w:spacing w:val="-9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spacing w:val="-9"/>
                <w:kern w:val="0"/>
              </w:rPr>
              <w:t>寻味运河记忆</w:t>
            </w:r>
            <w:r w:rsidRPr="00521D24">
              <w:rPr>
                <w:rFonts w:ascii="仿宋_GB2312" w:eastAsia="仿宋_GB2312" w:hAnsi="宋体" w:cs="仿宋_GB2312"/>
                <w:color w:val="000000"/>
                <w:spacing w:val="-9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spacing w:val="-9"/>
                <w:kern w:val="0"/>
              </w:rPr>
              <w:t>》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钱欣彤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张小红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常州市武进区湖塘桥第二实验小学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《水韵万亿城</w:t>
            </w:r>
            <w:r w:rsidRPr="005639DC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海绵城市探秘之旅》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眭益</w:t>
            </w:r>
          </w:p>
          <w:p w:rsidR="00F13F9C" w:rsidRPr="005639D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汤钧惟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张华琴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常州市武进区刘海粟小学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《与水相约，绿美常州》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王硕涵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于烽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常州市新北区吕墅小学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《节水从我做起》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侯晨曦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叶来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常州市郑陆实验小学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《与水相约，绿美常州》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王智</w:t>
            </w:r>
          </w:p>
          <w:p w:rsidR="00F13F9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江冠儒</w:t>
            </w:r>
          </w:p>
          <w:p w:rsidR="00F13F9C" w:rsidRPr="005639D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钟菩熙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蒋叶卿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常州市钟楼区昕弘实验学校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99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三等奖（</w:t>
            </w:r>
            <w:r w:rsidRPr="00521D24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8</w:t>
            </w:r>
            <w:r w:rsidRPr="00521D24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《护水我先行，弘扬常州水文化》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史姿彤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陈菊娣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常州市溧阳市梅园小学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《与美相约</w:t>
            </w:r>
            <w:r w:rsidRPr="005639DC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绿美常州》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陈嘉邺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姚银花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常州市金坛区河滨小学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《水是生命之源》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陈远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周祺涵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常州市武进区前黄中心小学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《与水相约</w:t>
            </w:r>
            <w:r w:rsidRPr="005639DC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绿美常州》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徐意茹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薛元、池丹薇、蒋欣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《与水为伴，绿美常州》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谢铭羽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裴翠夏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常州市新北区罗溪中心小学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</w:t>
            </w:r>
            <w:r w:rsidRPr="005639DC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童心探水韵</w:t>
            </w:r>
            <w:r w:rsidRPr="005639DC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》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景云铄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沈杨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常州市博爱小学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金子馨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黄慧茹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常州市平冈小学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</w:t>
            </w:r>
            <w:r w:rsidRPr="005639DC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简易净水器</w:t>
            </w:r>
            <w:r w:rsidRPr="005639DC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》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陈骏琪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白璐</w:t>
            </w:r>
          </w:p>
        </w:tc>
        <w:tc>
          <w:tcPr>
            <w:tcW w:w="4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639DC" w:rsidRDefault="00F13F9C" w:rsidP="005639D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639DC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常州经开区横林小学</w:t>
            </w:r>
          </w:p>
        </w:tc>
      </w:tr>
    </w:tbl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 w:rsidP="00521D2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常州市第十七届“生命之水”主题教育活动</w:t>
      </w:r>
    </w:p>
    <w:p w:rsidR="00F13F9C" w:rsidRDefault="00F13F9C" w:rsidP="00521D2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（初中组主题视频）</w:t>
      </w:r>
    </w:p>
    <w:p w:rsidR="00F13F9C" w:rsidRDefault="00F13F9C" w:rsidP="00521D24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10024" w:type="dxa"/>
        <w:jc w:val="center"/>
        <w:tblLook w:val="00A0"/>
      </w:tblPr>
      <w:tblGrid>
        <w:gridCol w:w="3208"/>
        <w:gridCol w:w="1120"/>
        <w:gridCol w:w="1736"/>
        <w:gridCol w:w="3960"/>
      </w:tblGrid>
      <w:tr w:rsidR="00F13F9C" w:rsidRPr="005D616F">
        <w:trPr>
          <w:trHeight w:val="482"/>
          <w:jc w:val="center"/>
        </w:trPr>
        <w:tc>
          <w:tcPr>
            <w:tcW w:w="100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一等奖（</w:t>
            </w:r>
            <w:r w:rsidRPr="00521D24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2</w:t>
            </w:r>
            <w:r w:rsidRPr="00521D24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</w:t>
            </w:r>
            <w:r w:rsidRPr="00521D2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与水相约</w:t>
            </w:r>
            <w:r w:rsidRPr="00521D2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绿美常州</w:t>
            </w:r>
            <w:r w:rsidRPr="00521D2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董梓琰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盛梦娇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常州市武进区人民路初级中学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《理解之水</w:t>
            </w:r>
            <w:r w:rsidRPr="00521D2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大美之水》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包伊蕊</w:t>
            </w:r>
          </w:p>
          <w:p w:rsidR="00F13F9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庄殷蓉</w:t>
            </w:r>
          </w:p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卢文研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王馨钰、栾洁、宋如峰、詹艳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常州市北郊初级中学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100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二等奖（</w:t>
            </w:r>
            <w:r w:rsidRPr="00521D24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6</w:t>
            </w:r>
            <w:r w:rsidRPr="00521D24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《与水相约</w:t>
            </w:r>
            <w:r w:rsidRPr="00521D2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绿美常州》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祁佳杏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贾婷婷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常州市金坛区白塔中学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《常州之水》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张雨鸣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周春霞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常州市新北区龙虎塘中学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</w:t>
            </w:r>
            <w:r w:rsidRPr="00521D2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与水相约，绿美常州</w:t>
            </w:r>
          </w:p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水与自然生命的对话</w:t>
            </w:r>
            <w:r w:rsidRPr="00521D2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钱予翎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吴与伦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常州市第二十四中学天宁分校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《水漾五一，翠染龙城》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徐瑞一</w:t>
            </w:r>
          </w:p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张继法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俞茜旎、黄敏艳、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梅婷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常州市武进区横山桥初级中学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《一泓清波，绿美常州》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张涵</w:t>
            </w:r>
          </w:p>
          <w:p w:rsidR="00F13F9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李慕晗</w:t>
            </w:r>
          </w:p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戴星宇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沈晓娜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常州市丽华中学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</w:t>
            </w:r>
            <w:r w:rsidRPr="00521D24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生命之源》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缪辰浠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王鑫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常州市教科院附属初级中学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100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黑体" w:eastAsia="黑体" w:hAnsi="黑体" w:cs="Times New Roman"/>
                <w:color w:val="000000"/>
                <w:kern w:val="0"/>
                <w:sz w:val="24"/>
                <w:szCs w:val="24"/>
              </w:rPr>
            </w:pPr>
            <w:r w:rsidRPr="00521D24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三等奖（</w:t>
            </w:r>
            <w:r w:rsidRPr="00521D24"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  <w:t>8</w:t>
            </w:r>
            <w:r w:rsidRPr="00521D24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罗轩雅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许小玲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常州市金坛区西岗中学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</w:t>
            </w:r>
            <w:r w:rsidRPr="00521D2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水韵龙城</w:t>
            </w:r>
            <w:r w:rsidRPr="00521D2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醉美西太湖</w:t>
            </w:r>
            <w:r w:rsidRPr="00521D2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蒋一诺</w:t>
            </w:r>
          </w:p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张美硕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薛亚红、潘婧怡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常州市科教城初级中学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</w:t>
            </w:r>
            <w:r w:rsidRPr="00521D2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与水相约在常州</w:t>
            </w:r>
            <w:r w:rsidRPr="00521D2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金芷妍</w:t>
            </w:r>
            <w:r w:rsidRPr="00521D2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许明玥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盛梦娇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常州市武进区前黄实验学校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《源于水，淯与人》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杭仲博雅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周涵钰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常州市河海实验学校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</w:t>
            </w:r>
            <w:r w:rsidRPr="00521D2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保护水资源</w:t>
            </w:r>
            <w:r w:rsidRPr="00521D2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夏梦惠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夏淇钰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常州市焦溪初级中学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《水韵常州，美不胜收》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张治中</w:t>
            </w:r>
          </w:p>
          <w:p w:rsidR="00F13F9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李戴</w:t>
            </w:r>
          </w:p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黄乐馨等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刘一</w:t>
            </w:r>
            <w:r w:rsidRPr="00521D24">
              <w:rPr>
                <w:rFonts w:ascii="仿宋" w:eastAsia="仿宋" w:hAnsi="仿宋" w:cs="仿宋" w:hint="eastAsia"/>
                <w:color w:val="000000"/>
                <w:kern w:val="0"/>
              </w:rPr>
              <w:t>玥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、岳芷欣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常州市有光实验学校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《水的精神》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陈希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邵珂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常州经开区初级中学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《水不仅仅是水》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潘艺诺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曹永静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常州市第二十四中学</w:t>
            </w:r>
          </w:p>
        </w:tc>
      </w:tr>
    </w:tbl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 w:rsidP="00521D2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常州市第十七届“生命之水”主题教育活动</w:t>
      </w:r>
    </w:p>
    <w:p w:rsidR="00F13F9C" w:rsidRDefault="00F13F9C" w:rsidP="00521D2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（高中、中职组主题视频）</w:t>
      </w:r>
    </w:p>
    <w:p w:rsidR="00F13F9C" w:rsidRDefault="00F13F9C" w:rsidP="001740CC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9953" w:type="dxa"/>
        <w:jc w:val="center"/>
        <w:tblLook w:val="00A0"/>
      </w:tblPr>
      <w:tblGrid>
        <w:gridCol w:w="3187"/>
        <w:gridCol w:w="1106"/>
        <w:gridCol w:w="1750"/>
        <w:gridCol w:w="3910"/>
      </w:tblGrid>
      <w:tr w:rsidR="00F13F9C" w:rsidRPr="005D616F">
        <w:trPr>
          <w:trHeight w:val="482"/>
          <w:jc w:val="center"/>
        </w:trPr>
        <w:tc>
          <w:tcPr>
            <w:tcW w:w="99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1740CC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黑体" w:eastAsia="黑体" w:hAnsi="黑体" w:cs="Times New Roman"/>
                <w:color w:val="000000"/>
                <w:kern w:val="0"/>
              </w:rPr>
            </w:pPr>
            <w:r w:rsidRPr="001740CC">
              <w:rPr>
                <w:rFonts w:ascii="黑体" w:eastAsia="黑体" w:hAnsi="黑体" w:cs="黑体" w:hint="eastAsia"/>
                <w:color w:val="000000"/>
                <w:kern w:val="0"/>
              </w:rPr>
              <w:t>一等奖（</w:t>
            </w:r>
            <w:r w:rsidRPr="001740CC">
              <w:rPr>
                <w:rFonts w:ascii="黑体" w:eastAsia="黑体" w:hAnsi="黑体" w:cs="黑体"/>
                <w:color w:val="000000"/>
                <w:kern w:val="0"/>
              </w:rPr>
              <w:t>1</w:t>
            </w:r>
            <w:r w:rsidRPr="001740CC">
              <w:rPr>
                <w:rFonts w:ascii="黑体" w:eastAsia="黑体" w:hAnsi="黑体" w:cs="黑体" w:hint="eastAsia"/>
                <w:color w:val="000000"/>
                <w:kern w:val="0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《水不寻“常”》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戎昕榆</w:t>
            </w:r>
          </w:p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龙梓玮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李亚超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常州刘国钧高等职业技术学校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99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1740CC">
              <w:rPr>
                <w:rFonts w:ascii="黑体" w:eastAsia="黑体" w:hAnsi="黑体" w:cs="黑体" w:hint="eastAsia"/>
                <w:color w:val="000000"/>
                <w:kern w:val="0"/>
              </w:rPr>
              <w:t>二等奖（</w:t>
            </w:r>
            <w:r w:rsidRPr="001740CC">
              <w:rPr>
                <w:rFonts w:ascii="黑体" w:eastAsia="黑体" w:hAnsi="黑体" w:cs="黑体"/>
                <w:color w:val="000000"/>
                <w:kern w:val="0"/>
              </w:rPr>
              <w:t>2</w:t>
            </w:r>
            <w:r w:rsidRPr="001740CC">
              <w:rPr>
                <w:rFonts w:ascii="黑体" w:eastAsia="黑体" w:hAnsi="黑体" w:cs="黑体" w:hint="eastAsia"/>
                <w:color w:val="000000"/>
                <w:kern w:val="0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</w:t>
            </w:r>
            <w:r w:rsidRPr="00521D2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生命之水</w:t>
            </w:r>
            <w:r w:rsidRPr="00521D2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》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岳享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申悦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常州市高级职业技术学校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《运河水文化之常州篇》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周耘雷</w:t>
            </w:r>
          </w:p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叶卓文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徐娇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常州市田家炳高级中学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99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1740CC">
              <w:rPr>
                <w:rFonts w:ascii="黑体" w:eastAsia="黑体" w:hAnsi="黑体" w:cs="黑体" w:hint="eastAsia"/>
                <w:color w:val="000000"/>
                <w:kern w:val="0"/>
              </w:rPr>
              <w:t>三等奖（</w:t>
            </w:r>
            <w:r w:rsidRPr="001740CC">
              <w:rPr>
                <w:rFonts w:ascii="黑体" w:eastAsia="黑体" w:hAnsi="黑体" w:cs="黑体"/>
                <w:color w:val="000000"/>
                <w:kern w:val="0"/>
              </w:rPr>
              <w:t>5</w:t>
            </w:r>
            <w:r w:rsidRPr="001740CC">
              <w:rPr>
                <w:rFonts w:ascii="黑体" w:eastAsia="黑体" w:hAnsi="黑体" w:cs="黑体" w:hint="eastAsia"/>
                <w:color w:val="000000"/>
                <w:kern w:val="0"/>
              </w:rPr>
              <w:t>名）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《与水相约绿美常州》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陈姝辰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葛雪燕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溧阳中等专业学校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《水映龙城，绿美常州》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韩紫怡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冯颖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江苏省金坛中等专业学校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</w:t>
            </w:r>
            <w:r w:rsidRPr="00521D2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水韵常州</w:t>
            </w:r>
            <w:r w:rsidRPr="00521D2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》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郑智超</w:t>
            </w:r>
            <w:r w:rsidRPr="00521D2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张家祺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王依婷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常州市武进区第二高级中学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《万亿常州</w:t>
            </w:r>
            <w:r w:rsidRPr="00521D2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水韵悠悠》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杨明辉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卜丽华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江苏省前黄高级中学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《绿美常州》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许梦圆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徐小娟</w:t>
            </w:r>
          </w:p>
        </w:tc>
        <w:tc>
          <w:tcPr>
            <w:tcW w:w="3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521D24" w:rsidRDefault="00F13F9C" w:rsidP="00521D24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521D2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常州市三河口高级中学</w:t>
            </w:r>
          </w:p>
        </w:tc>
      </w:tr>
    </w:tbl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 w:rsidP="00C31A3B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</w:t>
      </w:r>
      <w:r>
        <w:rPr>
          <w:rFonts w:ascii="方正小标宋简体" w:eastAsia="方正小标宋简体" w:hAnsi="宋体" w:cs="方正小标宋简体" w:hint="eastAsia"/>
          <w:sz w:val="44"/>
          <w:szCs w:val="44"/>
          <w:lang w:eastAsia="zh-TW"/>
        </w:rPr>
        <w:t>第十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七</w:t>
      </w:r>
      <w:r>
        <w:rPr>
          <w:rFonts w:ascii="方正小标宋简体" w:eastAsia="方正小标宋简体" w:hAnsi="宋体" w:cs="方正小标宋简体" w:hint="eastAsia"/>
          <w:sz w:val="44"/>
          <w:szCs w:val="44"/>
          <w:lang w:eastAsia="zh-TW"/>
        </w:rPr>
        <w:t>届“生命之水”主题教育活动</w:t>
      </w:r>
    </w:p>
    <w:p w:rsidR="00F13F9C" w:rsidRDefault="00F13F9C" w:rsidP="00C31A3B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  <w:lang w:eastAsia="zh-TW"/>
        </w:rPr>
        <w:t>优秀指导教师名单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（共</w:t>
      </w:r>
      <w:r>
        <w:rPr>
          <w:rFonts w:ascii="方正小标宋简体" w:eastAsia="方正小标宋简体" w:hAnsi="宋体" w:cs="方正小标宋简体"/>
          <w:sz w:val="44"/>
          <w:szCs w:val="44"/>
        </w:rPr>
        <w:t>89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名）</w:t>
      </w:r>
    </w:p>
    <w:p w:rsidR="00F13F9C" w:rsidRDefault="00F13F9C" w:rsidP="00C31A3B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8028" w:type="dxa"/>
        <w:jc w:val="center"/>
        <w:tblLook w:val="00A0"/>
      </w:tblPr>
      <w:tblGrid>
        <w:gridCol w:w="3357"/>
        <w:gridCol w:w="4671"/>
      </w:tblGrid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优秀指导教师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刘文婕、易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鸣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常州市溧阳市上兴中心幼儿园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李锦培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南京师范大学溧阳实验幼儿园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莉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常州市溧阳市文化小学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芮鹏媛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常州市溧阳市外国语小学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沈逸文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常州市溧阳市平陵小学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吕俊曙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常州市溧阳市中关村实验小学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钱丽君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</w:t>
            </w:r>
            <w:r>
              <w:rPr>
                <w:noProof/>
              </w:rPr>
              <w:pict>
                <v:shape id="Picture_3" o:spid="_x0000_s1176" type="#_x0000_t75" style="position:absolute;left:0;text-align:left;margin-left:0;margin-top:0;width:.75pt;height:10.45pt;z-index:25167360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" o:spid="_x0000_s1177" type="#_x0000_t75" style="position:absolute;left:0;text-align:left;margin-left:0;margin-top:0;width:.75pt;height:10.45pt;z-index:25167462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2" o:spid="_x0000_s1178" type="#_x0000_t75" style="position:absolute;left:0;text-align:left;margin-left:0;margin-top:0;width:.75pt;height:10.45pt;z-index:25167564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3" o:spid="_x0000_s1179" type="#_x0000_t75" style="position:absolute;left:0;text-align:left;margin-left:0;margin-top:0;width:.75pt;height:10.45pt;z-index:25167667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4" o:spid="_x0000_s1180" type="#_x0000_t75" style="position:absolute;left:0;text-align:left;margin-left:0;margin-top:0;width:.75pt;height:10.45pt;z-index:25167769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5" o:spid="_x0000_s1181" type="#_x0000_t75" style="position:absolute;left:0;text-align:left;margin-left:0;margin-top:0;width:.75pt;height:10.45pt;z-index:25167872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6" o:spid="_x0000_s1182" type="#_x0000_t75" style="position:absolute;left:0;text-align:left;margin-left:0;margin-top:0;width:.75pt;height:10.45pt;z-index:25167974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7" o:spid="_x0000_s1183" type="#_x0000_t75" style="position:absolute;left:0;text-align:left;margin-left:0;margin-top:0;width:.75pt;height:10.45pt;z-index:25168076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8" o:spid="_x0000_s1184" type="#_x0000_t75" style="position:absolute;left:0;text-align:left;margin-left:0;margin-top:0;width:.75pt;height:10.45pt;z-index:25168179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9" o:spid="_x0000_s1185" type="#_x0000_t75" style="position:absolute;left:0;text-align:left;margin-left:0;margin-top:0;width:.75pt;height:10.45pt;z-index:251682816;visibility:visible;mso-position-horizontal-relative:text;mso-position-vertical-relative:text">
                  <v:imagedata r:id="rId6" o:title=""/>
                </v:shape>
              </w:pic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溧阳市文化小学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王佳雯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</w:t>
            </w:r>
            <w:r>
              <w:rPr>
                <w:noProof/>
              </w:rPr>
              <w:pict>
                <v:shape id="_x0000_s1186" type="#_x0000_t75" style="position:absolute;left:0;text-align:left;margin-left:0;margin-top:0;width:.75pt;height:10.45pt;z-index:25168384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87" type="#_x0000_t75" style="position:absolute;left:0;text-align:left;margin-left:0;margin-top:0;width:.75pt;height:10.45pt;z-index:25168486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88" type="#_x0000_t75" style="position:absolute;left:0;text-align:left;margin-left:0;margin-top:0;width:.75pt;height:10.45pt;z-index:25168588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89" type="#_x0000_t75" style="position:absolute;left:0;text-align:left;margin-left:0;margin-top:0;width:.75pt;height:10.45pt;z-index:25168691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90" type="#_x0000_t75" style="position:absolute;left:0;text-align:left;margin-left:0;margin-top:0;width:.75pt;height:10.45pt;z-index:25168793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91" type="#_x0000_t75" style="position:absolute;left:0;text-align:left;margin-left:0;margin-top:0;width:.75pt;height:10.45pt;z-index:25168896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92" type="#_x0000_t75" style="position:absolute;left:0;text-align:left;margin-left:0;margin-top:0;width:.75pt;height:10.45pt;z-index:25168998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93" type="#_x0000_t75" style="position:absolute;left:0;text-align:left;margin-left:0;margin-top:0;width:.75pt;height:10.45pt;z-index:25169100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94" type="#_x0000_t75" style="position:absolute;left:0;text-align:left;margin-left:0;margin-top:0;width:.75pt;height:10.45pt;z-index:25169203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95" type="#_x0000_t75" style="position:absolute;left:0;text-align:left;margin-left:0;margin-top:0;width:.75pt;height:10.45pt;z-index:251693056;visibility:visible;mso-position-horizontal-relative:text;mso-position-vertical-relative:text">
                  <v:imagedata r:id="rId6" o:title=""/>
                </v:shape>
              </w:pic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溧阳市第六中学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庄珊茹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常州市溧阳市光华初中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吴园秀、付美娟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>
              <w:rPr>
                <w:noProof/>
              </w:rPr>
              <w:pict>
                <v:shape id="_x0000_s1196" type="#_x0000_t75" style="position:absolute;left:0;text-align:left;margin-left:0;margin-top:0;width:.75pt;height:10.45pt;z-index:25169408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97" type="#_x0000_t75" style="position:absolute;left:0;text-align:left;margin-left:0;margin-top:0;width:.75pt;height:10.45pt;z-index:25169510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98" type="#_x0000_t75" style="position:absolute;left:0;text-align:left;margin-left:0;margin-top:0;width:.75pt;height:10.45pt;z-index:25169612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199" type="#_x0000_t75" style="position:absolute;left:0;text-align:left;margin-left:0;margin-top:0;width:.75pt;height:10.45pt;z-index:25169715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00" type="#_x0000_t75" style="position:absolute;left:0;text-align:left;margin-left:0;margin-top:0;width:.75pt;height:10.45pt;z-index:25169817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01" type="#_x0000_t75" style="position:absolute;left:0;text-align:left;margin-left:0;margin-top:0;width:.75pt;height:10.45pt;z-index:25169920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02" type="#_x0000_t75" style="position:absolute;left:0;text-align:left;margin-left:0;margin-top:0;width:.75pt;height:10.45pt;z-index:25170022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03" type="#_x0000_t75" style="position:absolute;left:0;text-align:left;margin-left:0;margin-top:0;width:.75pt;height:10.45pt;z-index:25170124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04" type="#_x0000_t75" style="position:absolute;left:0;text-align:left;margin-left:0;margin-top:0;width:.75pt;height:10.45pt;z-index:25170227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05" type="#_x0000_t75" style="position:absolute;left:0;text-align:left;margin-left:0;margin-top:0;width:.75pt;height:10.45pt;z-index:251703296;visibility:visible;mso-position-horizontal-relative:text;mso-position-vertical-relative:text">
                  <v:imagedata r:id="rId6" o:title=""/>
                </v:shape>
              </w:pic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江苏省溧阳中学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吴佩娟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常州市金坛西城实验幼儿园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倩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常州市金坛区华罗庚实验学校滨湖分校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冷亚敏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常州市金坛区西城实验小学春风分校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静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常州市金坛区朝阳小学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雎爱春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常州市金坛区西岗小学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琴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常州市金坛区后阳小学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邓海霞、居云霞、王丹萍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常州市金坛区段玉裁中学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佳、徐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云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常州市武进区鸣凰实验幼儿园晓柳园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赵丽珍、庄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丽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常州市武进区南河幼儿园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仙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常州市武进区星河实验小学分校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燕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常州市武进清英外国语学校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陆玮琦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常州市武进区湖塘桥第二实验小学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周家伊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常州市武进区湖塘桥第三实验小学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陈钰婷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常州市武进区崔桥小学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慧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常州大学附属小学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张亚锋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戚红玉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常州市武进区实验小学分校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highlight w:val="yellow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晶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highlight w:val="yellow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常州市武进区星河实验小学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庄涵琳、沈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楠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常州市武进区湖塘桥第三实验小学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芳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常州市武进区遥观中心小学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薛亚红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常州市科教城初级中学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顾唯安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常州市武进区人民路初级中学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玥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常州市武进区马杭初级中学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强琪华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常州市武进区剑湖实验学校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侯荣华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常州市武进区雪堰初级中学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庄小喜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常州市武进区鸣凰中学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盛梦娇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>
              <w:rPr>
                <w:noProof/>
              </w:rPr>
              <w:pict>
                <v:shape id="_x0000_s1206" type="#_x0000_t75" style="position:absolute;left:0;text-align:left;margin-left:0;margin-top:0;width:.75pt;height:10.45pt;z-index:25170432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07" type="#_x0000_t75" style="position:absolute;left:0;text-align:left;margin-left:0;margin-top:0;width:.75pt;height:10.45pt;z-index:25170534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08" type="#_x0000_t75" style="position:absolute;left:0;text-align:left;margin-left:0;margin-top:0;width:.75pt;height:10.45pt;z-index:25170636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09" type="#_x0000_t75" style="position:absolute;left:0;text-align:left;margin-left:0;margin-top:0;width:.75pt;height:10.45pt;z-index:25170739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10" type="#_x0000_t75" style="position:absolute;left:0;text-align:left;margin-left:0;margin-top:0;width:.75pt;height:10.45pt;z-index:25170841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11" type="#_x0000_t75" style="position:absolute;left:0;text-align:left;margin-left:0;margin-top:0;width:.75pt;height:10.45pt;z-index:25170944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12" type="#_x0000_t75" style="position:absolute;left:0;text-align:left;margin-left:0;margin-top:0;width:.75pt;height:10.45pt;z-index:25171046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13" type="#_x0000_t75" style="position:absolute;left:0;text-align:left;margin-left:0;margin-top:0;width:.75pt;height:10.45pt;z-index:25171148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14" type="#_x0000_t75" style="position:absolute;left:0;text-align:left;margin-left:0;margin-top:0;width:.75pt;height:10.45pt;z-index:25171251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15" type="#_x0000_t75" style="position:absolute;left:0;text-align:left;margin-left:0;margin-top:0;width:.75pt;height:10.45pt;z-index:251713536;visibility:visible;mso-position-horizontal-relative:text;mso-position-vertical-relative:text">
                  <v:imagedata r:id="rId6" o:title=""/>
                </v:shape>
              </w:pic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常州市武进区人民路初级中学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王依婷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>
              <w:rPr>
                <w:noProof/>
              </w:rPr>
              <w:pict>
                <v:shape id="_x0000_s1216" type="#_x0000_t75" style="position:absolute;left:0;text-align:left;margin-left:0;margin-top:0;width:.75pt;height:10.45pt;z-index:25171456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17" type="#_x0000_t75" style="position:absolute;left:0;text-align:left;margin-left:0;margin-top:0;width:.75pt;height:10.45pt;z-index:25171558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18" type="#_x0000_t75" style="position:absolute;left:0;text-align:left;margin-left:0;margin-top:0;width:.75pt;height:10.45pt;z-index:25171660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19" type="#_x0000_t75" style="position:absolute;left:0;text-align:left;margin-left:0;margin-top:0;width:.75pt;height:10.45pt;z-index:25171763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20" type="#_x0000_t75" style="position:absolute;left:0;text-align:left;margin-left:0;margin-top:0;width:.75pt;height:10.45pt;z-index:25171865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21" type="#_x0000_t75" style="position:absolute;left:0;text-align:left;margin-left:0;margin-top:0;width:.75pt;height:10.45pt;z-index:25171968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22" type="#_x0000_t75" style="position:absolute;left:0;text-align:left;margin-left:0;margin-top:0;width:.75pt;height:10.45pt;z-index:25172070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23" type="#_x0000_t75" style="position:absolute;left:0;text-align:left;margin-left:0;margin-top:0;width:.75pt;height:10.45pt;z-index:25172172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24" type="#_x0000_t75" style="position:absolute;left:0;text-align:left;margin-left:0;margin-top:0;width:.75pt;height:10.45pt;z-index:25172275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25" type="#_x0000_t75" style="position:absolute;left:0;text-align:left;margin-left:0;margin-top:0;width:.75pt;height:10.45pt;z-index:251723776;visibility:visible;mso-position-horizontal-relative:text;mso-position-vertical-relative:text">
                  <v:imagedata r:id="rId6" o:title=""/>
                </v:shape>
              </w:pic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常州市武进区第二高级中学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韩裕民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>
              <w:rPr>
                <w:noProof/>
              </w:rPr>
              <w:pict>
                <v:shape id="_x0000_s1226" type="#_x0000_t75" style="position:absolute;left:0;text-align:left;margin-left:0;margin-top:0;width:.75pt;height:10.45pt;z-index:25172480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27" type="#_x0000_t75" style="position:absolute;left:0;text-align:left;margin-left:0;margin-top:0;width:.75pt;height:10.45pt;z-index:25172582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28" type="#_x0000_t75" style="position:absolute;left:0;text-align:left;margin-left:0;margin-top:0;width:.75pt;height:10.45pt;z-index:25172684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29" type="#_x0000_t75" style="position:absolute;left:0;text-align:left;margin-left:0;margin-top:0;width:.75pt;height:10.45pt;z-index:25172787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30" type="#_x0000_t75" style="position:absolute;left:0;text-align:left;margin-left:0;margin-top:0;width:.75pt;height:10.45pt;z-index:25172889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31" type="#_x0000_t75" style="position:absolute;left:0;text-align:left;margin-left:0;margin-top:0;width:.75pt;height:10.45pt;z-index:25172992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32" type="#_x0000_t75" style="position:absolute;left:0;text-align:left;margin-left:0;margin-top:0;width:.75pt;height:10.45pt;z-index:25173094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33" type="#_x0000_t75" style="position:absolute;left:0;text-align:left;margin-left:0;margin-top:0;width:.75pt;height:10.45pt;z-index:25173196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34" type="#_x0000_t75" style="position:absolute;left:0;text-align:left;margin-left:0;margin-top:0;width:.75pt;height:10.45pt;z-index:25173299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35" type="#_x0000_t75" style="position:absolute;left:0;text-align:left;margin-left:0;margin-top:0;width:.75pt;height:10.45pt;z-index:251734016;visibility:visible;mso-position-horizontal-relative:text;mso-position-vertical-relative:text">
                  <v:imagedata r:id="rId6" o:title=""/>
                </v:shape>
              </w:pic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常州市武进区横山桥高级中学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梅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常州市武进区前黄实验高级中学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磊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常州市新北区龙虎塘街道中心幼儿园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佳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常州市新北区三井街道国宾幼儿园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陈亚英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常州市新北区圩塘中心小学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路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英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常州市新北区九里小学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雷佳敏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常州市新北区孟河中心小学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党欣桐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>
              <w:rPr>
                <w:noProof/>
              </w:rPr>
              <w:pict>
                <v:shape id="Picture_3_SpCnt_60" o:spid="_x0000_s1236" type="#_x0000_t75" style="position:absolute;left:0;text-align:left;margin-left:0;margin-top:0;width:.75pt;height:10.45pt;z-index:25173504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61" o:spid="_x0000_s1237" type="#_x0000_t75" style="position:absolute;left:0;text-align:left;margin-left:0;margin-top:0;width:.75pt;height:10.45pt;z-index:25173606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62" o:spid="_x0000_s1238" type="#_x0000_t75" style="position:absolute;left:0;text-align:left;margin-left:0;margin-top:0;width:.75pt;height:10.45pt;z-index:25173708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63" o:spid="_x0000_s1239" type="#_x0000_t75" style="position:absolute;left:0;text-align:left;margin-left:0;margin-top:0;width:.75pt;height:10.45pt;z-index:25173811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64" o:spid="_x0000_s1240" type="#_x0000_t75" style="position:absolute;left:0;text-align:left;margin-left:0;margin-top:0;width:.75pt;height:10.45pt;z-index:25173913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65" o:spid="_x0000_s1241" type="#_x0000_t75" style="position:absolute;left:0;text-align:left;margin-left:0;margin-top:0;width:.75pt;height:10.45pt;z-index:25174016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66" o:spid="_x0000_s1242" type="#_x0000_t75" style="position:absolute;left:0;text-align:left;margin-left:0;margin-top:0;width:.75pt;height:10.45pt;z-index:25174118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67" o:spid="_x0000_s1243" type="#_x0000_t75" style="position:absolute;left:0;text-align:left;margin-left:0;margin-top:0;width:.75pt;height:10.45pt;z-index:25174220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68" o:spid="_x0000_s1244" type="#_x0000_t75" style="position:absolute;left:0;text-align:left;margin-left:0;margin-top:0;width:.75pt;height:10.45pt;z-index:25174323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69" o:spid="_x0000_s1245" type="#_x0000_t75" style="position:absolute;left:0;text-align:left;margin-left:0;margin-top:0;width:.75pt;height:10.45pt;z-index:251744256;visibility:visible;mso-position-horizontal-relative:text;mso-position-vertical-relative:text">
                  <v:imagedata r:id="rId6" o:title=""/>
                </v:shape>
              </w:pic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常州市新北区罗溪中心小学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许小宇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>
              <w:rPr>
                <w:noProof/>
              </w:rPr>
              <w:pict>
                <v:shape id="_x0000_s1246" type="#_x0000_t75" style="position:absolute;left:0;text-align:left;margin-left:0;margin-top:0;width:.75pt;height:10.45pt;z-index:25174528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47" type="#_x0000_t75" style="position:absolute;left:0;text-align:left;margin-left:0;margin-top:0;width:.75pt;height:10.45pt;z-index:25174630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48" type="#_x0000_t75" style="position:absolute;left:0;text-align:left;margin-left:0;margin-top:0;width:.75pt;height:10.45pt;z-index:25174732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49" type="#_x0000_t75" style="position:absolute;left:0;text-align:left;margin-left:0;margin-top:0;width:.75pt;height:10.45pt;z-index:25174835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50" type="#_x0000_t75" style="position:absolute;left:0;text-align:left;margin-left:0;margin-top:0;width:.75pt;height:10.45pt;z-index:25174937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51" type="#_x0000_t75" style="position:absolute;left:0;text-align:left;margin-left:0;margin-top:0;width:.75pt;height:10.45pt;z-index:25175040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52" type="#_x0000_t75" style="position:absolute;left:0;text-align:left;margin-left:0;margin-top:0;width:.75pt;height:10.45pt;z-index:25175142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53" type="#_x0000_t75" style="position:absolute;left:0;text-align:left;margin-left:0;margin-top:0;width:.75pt;height:10.45pt;z-index:25175244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54" type="#_x0000_t75" style="position:absolute;left:0;text-align:left;margin-left:0;margin-top:0;width:.75pt;height:10.45pt;z-index:25175347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55" type="#_x0000_t75" style="position:absolute;left:0;text-align:left;margin-left:0;margin-top:0;width:.75pt;height:10.45pt;z-index:251754496;visibility:visible;mso-position-horizontal-relative:text;mso-position-vertical-relative:text">
                  <v:imagedata r:id="rId6" o:title=""/>
                </v:shape>
              </w:pic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常州市新北区奔牛实验小学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焦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瑞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江苏省奔牛高级中学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马郁茜、周涵钰、刘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璐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>
              <w:rPr>
                <w:noProof/>
              </w:rPr>
              <w:pict>
                <v:shape id="_x0000_s1256" type="#_x0000_t75" style="position:absolute;left:0;text-align:left;margin-left:0;margin-top:0;width:.75pt;height:10.45pt;z-index:25175552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57" type="#_x0000_t75" style="position:absolute;left:0;text-align:left;margin-left:0;margin-top:0;width:.75pt;height:10.45pt;z-index:25175654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58" type="#_x0000_t75" style="position:absolute;left:0;text-align:left;margin-left:0;margin-top:0;width:.75pt;height:10.45pt;z-index:25175756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59" type="#_x0000_t75" style="position:absolute;left:0;text-align:left;margin-left:0;margin-top:0;width:.75pt;height:10.45pt;z-index:25175859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60" type="#_x0000_t75" style="position:absolute;left:0;text-align:left;margin-left:0;margin-top:0;width:.75pt;height:10.45pt;z-index:25175961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61" type="#_x0000_t75" style="position:absolute;left:0;text-align:left;margin-left:0;margin-top:0;width:.75pt;height:10.45pt;z-index:25176064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62" type="#_x0000_t75" style="position:absolute;left:0;text-align:left;margin-left:0;margin-top:0;width:.75pt;height:10.45pt;z-index:25176166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63" type="#_x0000_t75" style="position:absolute;left:0;text-align:left;margin-left:0;margin-top:0;width:.75pt;height:10.45pt;z-index:25176268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64" type="#_x0000_t75" style="position:absolute;left:0;text-align:left;margin-left:0;margin-top:0;width:.75pt;height:10.45pt;z-index:25176371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65" type="#_x0000_t75" style="position:absolute;left:0;text-align:left;margin-left:0;margin-top:0;width:.75pt;height:10.45pt;z-index:251764736;visibility:visible;mso-position-horizontal-relative:text;mso-position-vertical-relative:text">
                  <v:imagedata r:id="rId6" o:title=""/>
                </v:shape>
              </w:pic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常州市河海实验学校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阮莉莉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常州市天宁区茶山中心幼儿园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顾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春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常州市解放路小学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秀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常州市丽华新村第二小学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张圳圳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常州市荆川小学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吴永妍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常州市博爱小学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许敏珠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常州市正衡中学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迎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常州市第二十四中学天宁分校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戎汝鑫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常州市钟楼区教育港荆川幼儿园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唐文艳、汤</w:t>
            </w:r>
            <w:r w:rsidRPr="00C31A3B">
              <w:rPr>
                <w:rFonts w:ascii="仿宋_GB2312" w:eastAsia="仿宋_GB2312" w:hAnsi="方正仿宋_GB2312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方正仿宋_GB2312" w:cs="仿宋_GB2312" w:hint="eastAsia"/>
                <w:color w:val="000000"/>
                <w:kern w:val="0"/>
              </w:rPr>
              <w:t>樱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常州市钟楼区五星幼儿园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史双双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常州市钟楼实验小学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郑露华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常州市浦前中心小学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唐建琴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常州市卜弋小学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帆、潘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杠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常州市钟楼实验中学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张妍芸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常州经开区遥观中天实验幼儿园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毛敏利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常州市武进区遥观中心小学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方海琴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常州市第四中学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李承铭、过映锦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江苏省横林高级中学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李亚超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常州刘国钧高等职业技术学校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严崇君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常州旅游商贸高等职业技术学校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欧阳林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江苏省常州高级中学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屠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嵘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常州市第二中学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王馨钰、栾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洁、宋如峰、詹艳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>
              <w:rPr>
                <w:noProof/>
              </w:rPr>
              <w:pict>
                <v:shape id="Picture_3_SpCnt_110" o:spid="_x0000_s1266" type="#_x0000_t75" style="position:absolute;left:0;text-align:left;margin-left:0;margin-top:0;width:.75pt;height:10.45pt;z-index:25177600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11" o:spid="_x0000_s1267" type="#_x0000_t75" style="position:absolute;left:0;text-align:left;margin-left:0;margin-top:0;width:.75pt;height:10.45pt;z-index:25177702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12" o:spid="_x0000_s1268" type="#_x0000_t75" style="position:absolute;left:0;text-align:left;margin-left:0;margin-top:0;width:.75pt;height:10.45pt;z-index:25177804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13" o:spid="_x0000_s1269" type="#_x0000_t75" style="position:absolute;left:0;text-align:left;margin-left:0;margin-top:0;width:.75pt;height:10.45pt;z-index:25177907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14" o:spid="_x0000_s1270" type="#_x0000_t75" style="position:absolute;left:0;text-align:left;margin-left:0;margin-top:0;width:.75pt;height:10.45pt;z-index:25178009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15" o:spid="_x0000_s1271" type="#_x0000_t75" style="position:absolute;left:0;text-align:left;margin-left:0;margin-top:0;width:.75pt;height:10.45pt;z-index:25178112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16" o:spid="_x0000_s1272" type="#_x0000_t75" style="position:absolute;left:0;text-align:left;margin-left:0;margin-top:0;width:.75pt;height:10.45pt;z-index:25178214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17" o:spid="_x0000_s1273" type="#_x0000_t75" style="position:absolute;left:0;text-align:left;margin-left:0;margin-top:0;width:.75pt;height:10.45pt;z-index:25178316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18" o:spid="_x0000_s1274" type="#_x0000_t75" style="position:absolute;left:0;text-align:left;margin-left:0;margin-top:0;width:.75pt;height:10.45pt;z-index:25178419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Picture_3_SpCnt_119" o:spid="_x0000_s1275" type="#_x0000_t75" style="position:absolute;left:0;text-align:left;margin-left:0;margin-top:0;width:.75pt;height:10.45pt;z-index:251785216;visibility:visible;mso-position-horizontal-relative:text;mso-position-vertical-relative:text">
                  <v:imagedata r:id="rId6" o:title=""/>
                </v:shape>
              </w:pic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常州市北郊初级中学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</w:t>
            </w:r>
            <w:r w:rsidRPr="00C31A3B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媛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常州市市北实验初级中学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王琛华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>
              <w:rPr>
                <w:noProof/>
              </w:rPr>
              <w:pict>
                <v:shape id="_x0000_s1276" type="#_x0000_t75" style="position:absolute;left:0;text-align:left;margin-left:0;margin-top:0;width:.75pt;height:10.45pt;z-index:25176576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77" type="#_x0000_t75" style="position:absolute;left:0;text-align:left;margin-left:0;margin-top:0;width:.75pt;height:10.45pt;z-index:25176678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78" type="#_x0000_t75" style="position:absolute;left:0;text-align:left;margin-left:0;margin-top:0;width:.75pt;height:10.45pt;z-index:25176780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79" type="#_x0000_t75" style="position:absolute;left:0;text-align:left;margin-left:0;margin-top:0;width:.75pt;height:10.45pt;z-index:25176883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80" type="#_x0000_t75" style="position:absolute;left:0;text-align:left;margin-left:0;margin-top:0;width:.75pt;height:10.45pt;z-index:25176985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81" type="#_x0000_t75" style="position:absolute;left:0;text-align:left;margin-left:0;margin-top:0;width:.75pt;height:10.45pt;z-index:25177088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82" type="#_x0000_t75" style="position:absolute;left:0;text-align:left;margin-left:0;margin-top:0;width:.75pt;height:10.45pt;z-index:25177190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83" type="#_x0000_t75" style="position:absolute;left:0;text-align:left;margin-left:0;margin-top:0;width:.75pt;height:10.45pt;z-index:25177292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84" type="#_x0000_t75" style="position:absolute;left:0;text-align:left;margin-left:0;margin-top:0;width:.75pt;height:10.45pt;z-index:25177395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85" type="#_x0000_t75" style="position:absolute;left:0;text-align:left;margin-left:0;margin-top:0;width:.75pt;height:10.45pt;z-index:251774976;visibility:visible;mso-position-horizontal-relative:text;mso-position-vertical-relative:text">
                  <v:imagedata r:id="rId6" o:title=""/>
                </v:shape>
              </w:pic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常州市清潭中学</w:t>
            </w:r>
          </w:p>
        </w:tc>
      </w:tr>
      <w:tr w:rsidR="00F13F9C" w:rsidRPr="005D616F">
        <w:trPr>
          <w:trHeight w:val="482"/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刘萌萌</w:t>
            </w:r>
          </w:p>
        </w:tc>
        <w:tc>
          <w:tcPr>
            <w:tcW w:w="4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13F9C" w:rsidRPr="00C31A3B" w:rsidRDefault="00F13F9C" w:rsidP="00C31A3B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>
              <w:rPr>
                <w:noProof/>
              </w:rPr>
              <w:pict>
                <v:shape id="_x0000_s1286" type="#_x0000_t75" style="position:absolute;left:0;text-align:left;margin-left:0;margin-top:0;width:.75pt;height:10.45pt;z-index:25178624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87" type="#_x0000_t75" style="position:absolute;left:0;text-align:left;margin-left:0;margin-top:0;width:.75pt;height:10.45pt;z-index:25178726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88" type="#_x0000_t75" style="position:absolute;left:0;text-align:left;margin-left:0;margin-top:0;width:.75pt;height:10.45pt;z-index:25178828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89" type="#_x0000_t75" style="position:absolute;left:0;text-align:left;margin-left:0;margin-top:0;width:.75pt;height:10.45pt;z-index:25178931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90" type="#_x0000_t75" style="position:absolute;left:0;text-align:left;margin-left:0;margin-top:0;width:.75pt;height:10.45pt;z-index:251790336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91" type="#_x0000_t75" style="position:absolute;left:0;text-align:left;margin-left:0;margin-top:0;width:.75pt;height:10.45pt;z-index:251791360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92" type="#_x0000_t75" style="position:absolute;left:0;text-align:left;margin-left:0;margin-top:0;width:.75pt;height:10.45pt;z-index:251792384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93" type="#_x0000_t75" style="position:absolute;left:0;text-align:left;margin-left:0;margin-top:0;width:.75pt;height:10.45pt;z-index:251793408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94" type="#_x0000_t75" style="position:absolute;left:0;text-align:left;margin-left:0;margin-top:0;width:.75pt;height:10.45pt;z-index:251794432;visibility:visible;mso-position-horizontal-relative:text;mso-position-vertical-relative:text">
                  <v:imagedata r:id="rId6" o:title=""/>
                </v:shape>
              </w:pict>
            </w:r>
            <w:r>
              <w:rPr>
                <w:noProof/>
              </w:rPr>
              <w:pict>
                <v:shape id="_x0000_s1295" type="#_x0000_t75" style="position:absolute;left:0;text-align:left;margin-left:0;margin-top:0;width:.75pt;height:10.45pt;z-index:251795456;visibility:visible;mso-position-horizontal-relative:text;mso-position-vertical-relative:text">
                  <v:imagedata r:id="rId6" o:title=""/>
                </v:shape>
              </w:pict>
            </w:r>
            <w:r w:rsidRPr="00C31A3B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常州市教科院附属初级中学</w:t>
            </w:r>
          </w:p>
        </w:tc>
      </w:tr>
    </w:tbl>
    <w:p w:rsidR="00F13F9C" w:rsidRDefault="00F13F9C">
      <w:pPr>
        <w:spacing w:line="44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spacing w:line="440" w:lineRule="exact"/>
        <w:rPr>
          <w:rFonts w:ascii="方正小标宋简体" w:eastAsia="方正小标宋简体" w:hAnsi="宋体" w:cs="Times New Roman"/>
          <w:sz w:val="44"/>
          <w:szCs w:val="44"/>
        </w:rPr>
      </w:pPr>
    </w:p>
    <w:p w:rsidR="00F13F9C" w:rsidRDefault="00F13F9C">
      <w:pPr>
        <w:adjustRightInd w:val="0"/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  <w:lang w:eastAsia="zh-TW"/>
        </w:rPr>
        <w:t>常州市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第十七届“生命之水”主题教育活动</w:t>
      </w:r>
    </w:p>
    <w:p w:rsidR="00F13F9C" w:rsidRDefault="00F13F9C">
      <w:pPr>
        <w:adjustRightInd w:val="0"/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优秀组织奖（共</w:t>
      </w:r>
      <w:r>
        <w:rPr>
          <w:rFonts w:ascii="方正小标宋简体" w:eastAsia="方正小标宋简体" w:hAnsi="宋体" w:cs="方正小标宋简体"/>
          <w:sz w:val="44"/>
          <w:szCs w:val="44"/>
        </w:rPr>
        <w:t>41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个）</w:t>
      </w:r>
    </w:p>
    <w:p w:rsidR="00F13F9C" w:rsidRDefault="00F13F9C" w:rsidP="00C31A3B">
      <w:pPr>
        <w:spacing w:line="40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常州市溧阳市上兴中心幼儿园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常州市溧阳市平陵小学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常州市溧阳市外国语小学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常州市溧阳市光华初中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常州市溧阳市第六中学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江苏省溧阳中学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常州市金坛区段玉裁实验小学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常州市金坛区东城实验小学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常州市金坛区西城实验小学春风分校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常州市金坛区段玉裁中学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常州市武进区鸣凰实验幼儿园晓柳园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常州市武进区湖塘桥第三实验小学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常州市武进区湖塘桥第二实验小学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常州市武进区星河实验小学分校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常州市武进区实验小学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常州市武进区戴溪小学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常州市武进区人民路初级中学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常州市武进清英外国语学校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常州市武进区横山桥高级中学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常州市武进区第二高级中学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江苏省武进高级中学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常州市新北区三井街道国宾幼儿园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常州市新北区圩塘中心小学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常州市新北区奔牛实验小学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常州市新北区孟河中心小学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常州市河海实验学校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江苏省奔牛高级中学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常州市解放路小学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常州市丽华新村第二小学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常州市第二十四中学天宁分校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常州市钟楼区教育港荆川幼儿园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常州市钟楼实验小学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常州市钟楼实验中学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常州市武进区遥观中心小学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常州市第四中学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江苏省常州高级中学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常州市田家炳高级中学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常州市北郊初级中学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常州市丽华中学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常州市清潭中学</w:t>
      </w:r>
    </w:p>
    <w:p w:rsidR="00F13F9C" w:rsidRPr="00C31A3B" w:rsidRDefault="00F13F9C" w:rsidP="00C31A3B">
      <w:pPr>
        <w:spacing w:line="56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C31A3B">
        <w:rPr>
          <w:rFonts w:ascii="仿宋_GB2312" w:eastAsia="仿宋_GB2312" w:hAnsi="宋体" w:cs="仿宋_GB2312" w:hint="eastAsia"/>
          <w:sz w:val="30"/>
          <w:szCs w:val="30"/>
        </w:rPr>
        <w:t>常州市教科院附属初级中学</w:t>
      </w:r>
    </w:p>
    <w:sectPr w:rsidR="00F13F9C" w:rsidRPr="00C31A3B" w:rsidSect="00460D05">
      <w:footerReference w:type="default" r:id="rId7"/>
      <w:pgSz w:w="11906" w:h="16838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3F9C" w:rsidRDefault="00F13F9C" w:rsidP="006763D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F13F9C" w:rsidRDefault="00F13F9C" w:rsidP="006763D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仿宋_GB2312">
    <w:altName w:val="方正彩云繁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3F9C" w:rsidRPr="00460D05" w:rsidRDefault="00F13F9C" w:rsidP="00FC0AD4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460D05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460D05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460D05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- 33 -</w:t>
    </w:r>
    <w:r w:rsidRPr="00460D05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F13F9C" w:rsidRDefault="00F13F9C" w:rsidP="00460D05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3F9C" w:rsidRDefault="00F13F9C" w:rsidP="006763D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F13F9C" w:rsidRDefault="00F13F9C" w:rsidP="006763D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667DB"/>
    <w:rsid w:val="00121B55"/>
    <w:rsid w:val="00172A27"/>
    <w:rsid w:val="001740CC"/>
    <w:rsid w:val="00292B35"/>
    <w:rsid w:val="002E2324"/>
    <w:rsid w:val="00460D05"/>
    <w:rsid w:val="00521D24"/>
    <w:rsid w:val="00542548"/>
    <w:rsid w:val="005639DC"/>
    <w:rsid w:val="00576B89"/>
    <w:rsid w:val="005D616F"/>
    <w:rsid w:val="006763D6"/>
    <w:rsid w:val="00785591"/>
    <w:rsid w:val="0079500B"/>
    <w:rsid w:val="008E722B"/>
    <w:rsid w:val="00913563"/>
    <w:rsid w:val="00AA7299"/>
    <w:rsid w:val="00AB4CBA"/>
    <w:rsid w:val="00C31A3B"/>
    <w:rsid w:val="00D87E06"/>
    <w:rsid w:val="00EC1A5F"/>
    <w:rsid w:val="00F13F9C"/>
    <w:rsid w:val="00FC0AD4"/>
    <w:rsid w:val="00FD4AF5"/>
    <w:rsid w:val="045C5732"/>
    <w:rsid w:val="046A7017"/>
    <w:rsid w:val="08C41A6E"/>
    <w:rsid w:val="09AD564D"/>
    <w:rsid w:val="0E1A76B3"/>
    <w:rsid w:val="11406E78"/>
    <w:rsid w:val="12184A7A"/>
    <w:rsid w:val="14E06214"/>
    <w:rsid w:val="15366455"/>
    <w:rsid w:val="1BB763D8"/>
    <w:rsid w:val="238527ED"/>
    <w:rsid w:val="239229BE"/>
    <w:rsid w:val="243A5248"/>
    <w:rsid w:val="26307F40"/>
    <w:rsid w:val="3687583F"/>
    <w:rsid w:val="38376F0C"/>
    <w:rsid w:val="3D1864EE"/>
    <w:rsid w:val="4A3E5473"/>
    <w:rsid w:val="54F20968"/>
    <w:rsid w:val="57010184"/>
    <w:rsid w:val="570D078C"/>
    <w:rsid w:val="57724D78"/>
    <w:rsid w:val="57ED7BE9"/>
    <w:rsid w:val="5979585F"/>
    <w:rsid w:val="5C8A0144"/>
    <w:rsid w:val="6AE62A4D"/>
    <w:rsid w:val="6FE60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9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1A5F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C1A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EE6395"/>
    <w:rPr>
      <w:rFonts w:ascii="Calibri" w:hAnsi="Calibri" w:cs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EC1A5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EE6395"/>
    <w:rPr>
      <w:rFonts w:ascii="Calibri" w:hAnsi="Calibri" w:cs="Calibri"/>
      <w:sz w:val="18"/>
      <w:szCs w:val="18"/>
    </w:rPr>
  </w:style>
  <w:style w:type="table" w:styleId="TableGrid">
    <w:name w:val="Table Grid"/>
    <w:basedOn w:val="TableNormal"/>
    <w:uiPriority w:val="99"/>
    <w:rsid w:val="00EC1A5F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51">
    <w:name w:val="font51"/>
    <w:basedOn w:val="DefaultParagraphFont"/>
    <w:uiPriority w:val="99"/>
    <w:rsid w:val="00EC1A5F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31">
    <w:name w:val="font31"/>
    <w:basedOn w:val="DefaultParagraphFont"/>
    <w:uiPriority w:val="99"/>
    <w:rsid w:val="00EC1A5F"/>
    <w:rPr>
      <w:rFonts w:ascii="方正仿宋_GB2312" w:eastAsia="方正仿宋_GB2312" w:hAnsi="方正仿宋_GB2312" w:cs="方正仿宋_GB2312"/>
      <w:color w:val="000000"/>
      <w:sz w:val="22"/>
      <w:szCs w:val="22"/>
      <w:u w:val="none"/>
    </w:rPr>
  </w:style>
  <w:style w:type="character" w:customStyle="1" w:styleId="font41">
    <w:name w:val="font41"/>
    <w:basedOn w:val="DefaultParagraphFont"/>
    <w:uiPriority w:val="99"/>
    <w:rsid w:val="00EC1A5F"/>
    <w:rPr>
      <w:rFonts w:ascii="方正仿宋_GB2312" w:eastAsia="方正仿宋_GB2312" w:hAnsi="方正仿宋_GB2312" w:cs="方正仿宋_GB2312"/>
      <w:color w:val="000000"/>
      <w:sz w:val="20"/>
      <w:szCs w:val="20"/>
      <w:u w:val="none"/>
    </w:rPr>
  </w:style>
  <w:style w:type="character" w:customStyle="1" w:styleId="font71">
    <w:name w:val="font71"/>
    <w:basedOn w:val="DefaultParagraphFont"/>
    <w:uiPriority w:val="99"/>
    <w:rsid w:val="00EC1A5F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81">
    <w:name w:val="font81"/>
    <w:basedOn w:val="DefaultParagraphFont"/>
    <w:uiPriority w:val="99"/>
    <w:rsid w:val="00EC1A5F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131">
    <w:name w:val="font131"/>
    <w:basedOn w:val="DefaultParagraphFont"/>
    <w:uiPriority w:val="99"/>
    <w:rsid w:val="00EC1A5F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21">
    <w:name w:val="font21"/>
    <w:basedOn w:val="DefaultParagraphFont"/>
    <w:uiPriority w:val="99"/>
    <w:rsid w:val="00EC1A5F"/>
    <w:rPr>
      <w:rFonts w:ascii="方正仿宋_GB2312" w:eastAsia="方正仿宋_GB2312" w:hAnsi="方正仿宋_GB2312" w:cs="方正仿宋_GB2312"/>
      <w:color w:val="000000"/>
      <w:sz w:val="20"/>
      <w:szCs w:val="20"/>
      <w:u w:val="none"/>
    </w:rPr>
  </w:style>
  <w:style w:type="character" w:customStyle="1" w:styleId="font141">
    <w:name w:val="font141"/>
    <w:basedOn w:val="DefaultParagraphFont"/>
    <w:uiPriority w:val="99"/>
    <w:rsid w:val="00EC1A5F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151">
    <w:name w:val="font151"/>
    <w:basedOn w:val="DefaultParagraphFont"/>
    <w:uiPriority w:val="99"/>
    <w:rsid w:val="00EC1A5F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161">
    <w:name w:val="font161"/>
    <w:basedOn w:val="DefaultParagraphFont"/>
    <w:uiPriority w:val="99"/>
    <w:rsid w:val="00EC1A5F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91">
    <w:name w:val="font91"/>
    <w:basedOn w:val="DefaultParagraphFont"/>
    <w:uiPriority w:val="99"/>
    <w:rsid w:val="00EC1A5F"/>
    <w:rPr>
      <w:rFonts w:ascii="方正仿宋_GB2312" w:eastAsia="方正仿宋_GB2312" w:hAnsi="方正仿宋_GB2312" w:cs="方正仿宋_GB2312"/>
      <w:color w:val="000000"/>
      <w:sz w:val="22"/>
      <w:szCs w:val="22"/>
      <w:u w:val="none"/>
    </w:rPr>
  </w:style>
  <w:style w:type="character" w:customStyle="1" w:styleId="font121">
    <w:name w:val="font121"/>
    <w:basedOn w:val="DefaultParagraphFont"/>
    <w:uiPriority w:val="99"/>
    <w:rsid w:val="00EC1A5F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01">
    <w:name w:val="font01"/>
    <w:basedOn w:val="DefaultParagraphFont"/>
    <w:uiPriority w:val="99"/>
    <w:rsid w:val="00EC1A5F"/>
    <w:rPr>
      <w:rFonts w:ascii="宋体" w:eastAsia="宋体" w:hAnsi="宋体" w:cs="宋体"/>
      <w:color w:val="000000"/>
      <w:sz w:val="22"/>
      <w:szCs w:val="22"/>
      <w:u w:val="none"/>
    </w:rPr>
  </w:style>
  <w:style w:type="character" w:styleId="PageNumber">
    <w:name w:val="page number"/>
    <w:basedOn w:val="DefaultParagraphFont"/>
    <w:uiPriority w:val="99"/>
    <w:rsid w:val="00460D0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65</TotalTime>
  <Pages>31</Pages>
  <Words>2554</Words>
  <Characters>14559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Detox1410497559</dc:creator>
  <cp:keywords/>
  <dc:description/>
  <cp:lastModifiedBy>吴琳赟</cp:lastModifiedBy>
  <cp:revision>13</cp:revision>
  <cp:lastPrinted>2025-01-06T02:12:00Z</cp:lastPrinted>
  <dcterms:created xsi:type="dcterms:W3CDTF">2024-12-14T07:05:00Z</dcterms:created>
  <dcterms:modified xsi:type="dcterms:W3CDTF">2025-01-06T02:12:00Z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84D8F1B5207F44D1871859D0F42CE7DE_13</vt:lpwstr>
  </property>
  <property fmtid="{D5CDD505-2E9C-101B-9397-08002B2CF9AE}" pid="4" name="KSOTemplateDocerSaveRecord">
    <vt:lpwstr>eyJoZGlkIjoiODE1ZDIyZDYxMDZkNDliYTBiNmVlNmI2NTM2MjkyY2EiLCJ1c2VySWQiOiIyMTM0OTg2NSJ9</vt:lpwstr>
  </property>
</Properties>
</file>