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2"/>
          <w:szCs w:val="32"/>
        </w:rPr>
        <w:t>附件：</w:t>
      </w:r>
    </w:p>
    <w:p>
      <w:pPr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一、常州市优秀护理团队（</w:t>
      </w:r>
      <w:r>
        <w:rPr>
          <w:rFonts w:ascii="黑体" w:eastAsia="黑体"/>
          <w:sz w:val="32"/>
          <w:szCs w:val="32"/>
        </w:rPr>
        <w:t>12</w:t>
      </w:r>
      <w:r>
        <w:rPr>
          <w:rFonts w:hint="eastAsia" w:ascii="黑体" w:eastAsia="黑体"/>
          <w:sz w:val="32"/>
          <w:szCs w:val="32"/>
        </w:rPr>
        <w:t>个）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7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序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号</w:t>
            </w:r>
          </w:p>
        </w:tc>
        <w:tc>
          <w:tcPr>
            <w:tcW w:w="7469" w:type="dxa"/>
          </w:tcPr>
          <w:p>
            <w:pPr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7469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常州市第一人民医院消毒供应中心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7469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ind w:firstLine="280" w:firstLineChars="10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常州市第二人民医院胃肠病中心二区护理团队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7469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常州市中医医院妇产科护理团队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7469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常州市第三人民医院血液净化中心护理团队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7469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常州市肿瘤医院</w:t>
            </w:r>
            <w:r>
              <w:rPr>
                <w:rFonts w:hint="eastAsia" w:ascii="仿宋_GB2312" w:hAnsi="仿宋" w:eastAsia="仿宋_GB2312" w:cs="仿宋"/>
                <w:bCs/>
                <w:sz w:val="28"/>
                <w:szCs w:val="28"/>
              </w:rPr>
              <w:t>二病区放疗科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7469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常州市妇保院生殖医学中心护理团队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7469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常州市儿童医院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重症医学科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7469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常州市老年病医院呼吸与危重症医学科护理团队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7469" w:type="dxa"/>
          </w:tcPr>
          <w:p>
            <w:pPr>
              <w:tabs>
                <w:tab w:val="left" w:pos="1080"/>
              </w:tabs>
              <w:spacing w:line="480" w:lineRule="exact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ab/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常州市德安医院心理科护理团队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7469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溧阳市中医医院心内科护理团队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11</w:t>
            </w:r>
          </w:p>
        </w:tc>
        <w:tc>
          <w:tcPr>
            <w:tcW w:w="7469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常州市金坛第一人民医院心内科护理团队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12</w:t>
            </w:r>
          </w:p>
        </w:tc>
        <w:tc>
          <w:tcPr>
            <w:tcW w:w="7469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常州市武进中医医院康复科护理团队</w:t>
            </w:r>
          </w:p>
        </w:tc>
      </w:tr>
    </w:tbl>
    <w:p>
      <w:pPr>
        <w:pStyle w:val="16"/>
        <w:spacing w:line="480" w:lineRule="exact"/>
        <w:ind w:firstLine="0" w:firstLineChars="0"/>
        <w:jc w:val="left"/>
        <w:rPr>
          <w:rFonts w:ascii="黑体" w:eastAsia="黑体"/>
          <w:sz w:val="32"/>
          <w:szCs w:val="32"/>
        </w:rPr>
      </w:pPr>
    </w:p>
    <w:p>
      <w:pPr>
        <w:pStyle w:val="16"/>
        <w:ind w:left="1360" w:firstLine="0" w:firstLineChars="0"/>
        <w:jc w:val="left"/>
        <w:rPr>
          <w:rFonts w:ascii="黑体" w:eastAsia="黑体"/>
          <w:sz w:val="32"/>
          <w:szCs w:val="32"/>
        </w:rPr>
      </w:pPr>
    </w:p>
    <w:p>
      <w:pPr>
        <w:pStyle w:val="16"/>
        <w:ind w:left="1360" w:firstLine="0" w:firstLineChars="0"/>
        <w:jc w:val="left"/>
        <w:rPr>
          <w:rFonts w:ascii="黑体" w:eastAsia="黑体"/>
          <w:sz w:val="32"/>
          <w:szCs w:val="32"/>
        </w:rPr>
      </w:pPr>
    </w:p>
    <w:p>
      <w:pPr>
        <w:pStyle w:val="16"/>
        <w:ind w:left="1360" w:firstLine="0" w:firstLineChars="0"/>
        <w:jc w:val="left"/>
        <w:rPr>
          <w:rFonts w:ascii="黑体" w:eastAsia="黑体"/>
          <w:sz w:val="32"/>
          <w:szCs w:val="32"/>
        </w:rPr>
      </w:pPr>
    </w:p>
    <w:p>
      <w:pPr>
        <w:pStyle w:val="16"/>
        <w:ind w:left="1360" w:firstLine="0" w:firstLineChars="0"/>
        <w:jc w:val="left"/>
        <w:rPr>
          <w:rFonts w:ascii="黑体" w:eastAsia="黑体"/>
          <w:sz w:val="32"/>
          <w:szCs w:val="32"/>
        </w:rPr>
      </w:pPr>
    </w:p>
    <w:p>
      <w:pPr>
        <w:pStyle w:val="16"/>
        <w:ind w:left="1360" w:firstLine="0" w:firstLineChars="0"/>
        <w:jc w:val="left"/>
        <w:rPr>
          <w:rFonts w:ascii="黑体" w:eastAsia="黑体"/>
          <w:sz w:val="32"/>
          <w:szCs w:val="32"/>
        </w:rPr>
      </w:pPr>
    </w:p>
    <w:p>
      <w:pPr>
        <w:pStyle w:val="16"/>
        <w:ind w:left="1360" w:firstLine="0" w:firstLineChars="0"/>
        <w:jc w:val="left"/>
        <w:rPr>
          <w:rFonts w:ascii="黑体" w:eastAsia="黑体"/>
          <w:sz w:val="32"/>
          <w:szCs w:val="32"/>
        </w:rPr>
      </w:pPr>
    </w:p>
    <w:p>
      <w:pPr>
        <w:pStyle w:val="16"/>
        <w:ind w:firstLine="0" w:firstLineChars="0"/>
        <w:jc w:val="left"/>
        <w:rPr>
          <w:rFonts w:ascii="黑体" w:eastAsia="黑体"/>
          <w:sz w:val="32"/>
          <w:szCs w:val="32"/>
        </w:rPr>
      </w:pPr>
    </w:p>
    <w:p>
      <w:pPr>
        <w:jc w:val="left"/>
        <w:rPr>
          <w:rFonts w:ascii="仿宋_GB2312" w:eastAsia="仿宋_GB2312"/>
          <w:bCs/>
          <w:sz w:val="30"/>
          <w:szCs w:val="30"/>
        </w:rPr>
      </w:pPr>
      <w:r>
        <w:rPr>
          <w:rFonts w:hint="eastAsia" w:ascii="黑体" w:eastAsia="黑体"/>
          <w:sz w:val="32"/>
          <w:szCs w:val="32"/>
        </w:rPr>
        <w:t>二、常州市优秀护士长（</w:t>
      </w:r>
      <w:r>
        <w:rPr>
          <w:rFonts w:ascii="黑体" w:eastAsia="黑体"/>
          <w:sz w:val="32"/>
          <w:szCs w:val="32"/>
        </w:rPr>
        <w:t>30</w:t>
      </w:r>
      <w:r>
        <w:rPr>
          <w:rFonts w:hint="eastAsia" w:ascii="黑体" w:eastAsia="黑体"/>
          <w:sz w:val="32"/>
          <w:szCs w:val="32"/>
        </w:rPr>
        <w:t>名）</w:t>
      </w:r>
    </w:p>
    <w:tbl>
      <w:tblPr>
        <w:tblStyle w:val="7"/>
        <w:tblW w:w="0" w:type="auto"/>
        <w:tblInd w:w="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5940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序号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单位名称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姚洁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柳秋红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刘瑛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史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珣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韩云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巢红芳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蒋阳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汤婷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常州市第三人民医院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丁春芬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11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常州市第三人民医院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邹海燕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12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常州市肿瘤医院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黄庆慧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13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常州市肿瘤医院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刘琴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14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常州市妇幼保健院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吴峥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15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常州市妇幼保健院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魏卫红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16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常州市儿童医院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钱琴芬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17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常州市第七人民医院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邓莉健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18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常州市第七人民医院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毛娇娣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19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常州市德安医院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宦红美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20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联勤保障部队第九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〇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四医院常州医疗区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21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黄红娟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22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溧阳市中医医院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朱瑛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23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常州市金坛第一人民医院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丁小仙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24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常州市金坛区中医医院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杨华琴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25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罗琴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26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常州市武进中医医院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周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27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常州市新北区春江人民医院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张庆丽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28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常州市天宁区郑陆镇卫生院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汤晓霞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29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常州市钟楼区五星街道社区卫生服务中心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沈霞媛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30</w:t>
            </w:r>
          </w:p>
        </w:tc>
        <w:tc>
          <w:tcPr>
            <w:tcW w:w="5940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常州经开区横山桥人民医院</w:t>
            </w:r>
          </w:p>
        </w:tc>
        <w:tc>
          <w:tcPr>
            <w:tcW w:w="161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刘珊英</w:t>
            </w:r>
          </w:p>
        </w:tc>
      </w:tr>
    </w:tbl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="31680"/>
        <w:rPr>
          <w:rFonts w:ascii="黑体" w:eastAsia="黑体"/>
          <w:sz w:val="32"/>
          <w:szCs w:val="32"/>
        </w:rPr>
      </w:pPr>
    </w:p>
    <w:p>
      <w:pPr>
        <w:pStyle w:val="16"/>
        <w:ind w:firstLineChars="0"/>
        <w:rPr>
          <w:rFonts w:ascii="黑体" w:eastAsia="黑体"/>
          <w:sz w:val="32"/>
          <w:szCs w:val="32"/>
        </w:rPr>
      </w:pPr>
    </w:p>
    <w:p>
      <w:pPr>
        <w:pStyle w:val="16"/>
        <w:ind w:firstLine="0" w:firstLineChars="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三、常州市优秀专科护士（</w:t>
      </w:r>
      <w:r>
        <w:rPr>
          <w:rFonts w:ascii="黑体" w:eastAsia="黑体"/>
          <w:sz w:val="32"/>
          <w:szCs w:val="32"/>
        </w:rPr>
        <w:t>30</w:t>
      </w:r>
      <w:r>
        <w:rPr>
          <w:rFonts w:hint="eastAsia" w:ascii="黑体" w:eastAsia="黑体"/>
          <w:sz w:val="32"/>
          <w:szCs w:val="32"/>
        </w:rPr>
        <w:t>名）</w:t>
      </w:r>
    </w:p>
    <w:tbl>
      <w:tblPr>
        <w:tblStyle w:val="7"/>
        <w:tblW w:w="0" w:type="auto"/>
        <w:tblInd w:w="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5583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序号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单位名称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李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吴程程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梁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徐林芳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王舒亚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鲍时珍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曹云霞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倪美琴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常州市第三人民医院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11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常州市第三人民医院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刘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12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常州市肿瘤医院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徐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13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常州市肿瘤医院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邱云仙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14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常州市妇幼保健院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庄涛静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15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常州市妇幼保健院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郑雪芬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16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常州市儿童医院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17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常州市儿童医院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华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18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常州市第七人民医院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苏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19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常州市第七人民医院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刘雅卿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20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常州市德安医院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岳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21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芮小燕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22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阮雅萍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23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常州市金坛区中医医院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赵雪琴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24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常州市金坛第一人民医院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申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25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常州市武进中医医院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张叶华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26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童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27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常州市新北区奔牛人民医院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陈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28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常州市天宁区青龙街道社区卫生服务中心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章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29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常州市钟楼区邹区人民医院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周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30</w:t>
            </w:r>
          </w:p>
        </w:tc>
        <w:tc>
          <w:tcPr>
            <w:tcW w:w="5583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常州市武进区中西医结合医院</w:t>
            </w:r>
          </w:p>
        </w:tc>
        <w:tc>
          <w:tcPr>
            <w:tcW w:w="2185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朱榴娟</w:t>
            </w:r>
          </w:p>
        </w:tc>
      </w:tr>
    </w:tbl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ind w:firstLine="640" w:firstLineChars="200"/>
        <w:rPr>
          <w:rFonts w:ascii="黑体" w:eastAsia="黑体"/>
          <w:sz w:val="32"/>
          <w:szCs w:val="32"/>
        </w:rPr>
      </w:pPr>
    </w:p>
    <w:p>
      <w:pPr>
        <w:ind w:firstLine="640" w:firstLineChars="200"/>
        <w:rPr>
          <w:rFonts w:ascii="黑体" w:eastAsia="黑体"/>
          <w:sz w:val="32"/>
          <w:szCs w:val="32"/>
        </w:rPr>
      </w:pPr>
    </w:p>
    <w:p>
      <w:pPr>
        <w:ind w:firstLine="640" w:firstLineChars="200"/>
        <w:rPr>
          <w:rFonts w:ascii="黑体" w:eastAsia="黑体"/>
          <w:sz w:val="32"/>
          <w:szCs w:val="32"/>
        </w:rPr>
      </w:pPr>
    </w:p>
    <w:p>
      <w:pPr>
        <w:ind w:firstLine="640" w:firstLineChars="200"/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四、常州市百佳护士（</w:t>
      </w:r>
      <w:r>
        <w:rPr>
          <w:rFonts w:ascii="黑体" w:eastAsia="黑体"/>
          <w:sz w:val="32"/>
          <w:szCs w:val="32"/>
        </w:rPr>
        <w:t>100</w:t>
      </w:r>
      <w:r>
        <w:rPr>
          <w:rFonts w:hint="eastAsia" w:ascii="黑体" w:eastAsia="黑体"/>
          <w:sz w:val="32"/>
          <w:szCs w:val="32"/>
        </w:rPr>
        <w:t>名）</w:t>
      </w:r>
    </w:p>
    <w:tbl>
      <w:tblPr>
        <w:tblStyle w:val="7"/>
        <w:tblW w:w="0" w:type="auto"/>
        <w:tblInd w:w="1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5581"/>
        <w:gridCol w:w="2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序号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单位名称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贾小英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胡璐璐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张海云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丁佳丽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殷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闻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张成欢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李红燕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蒋桂芬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俞晓庆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张薇薇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丁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陶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17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刘鹏锦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18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孟丹倩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杨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韩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钱秋萍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刘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焦茹昕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常州市第三人民医院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常州市第三人民医院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张雨诗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27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常州市肿瘤医院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赵倩芸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28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常州市肿瘤医院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朱美娜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常州市妇幼保健院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陈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常州市妇幼保健院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陶维琦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常州市儿童医院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丁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常州市儿童医院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牟丽虹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常州市第七人民医院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苏美莲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常州市第七人民医院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孙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常州市德安医院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唐正卫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常州市德安医院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叶美玲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37</w:t>
            </w:r>
          </w:p>
        </w:tc>
        <w:tc>
          <w:tcPr>
            <w:tcW w:w="558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联勤保障部队第九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〇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四医院常州医疗区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巢秋萍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38</w:t>
            </w:r>
          </w:p>
        </w:tc>
        <w:tc>
          <w:tcPr>
            <w:tcW w:w="5581" w:type="dxa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联勤保障部队第九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〇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四医院常州医疗区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陈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常州市中心血站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钱郑多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常州市医疗急救中心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吴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常州市疾病预防控制中心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吴晓芳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黄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潘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闵永娟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47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48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溧阳市妇幼保健院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彭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溧阳市戴埠镇中心卫生院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骆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溧阳市南渡镇中心卫生院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溧阳市竹箦镇中心卫生院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任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溧阳市上兴卫生院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陈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江苏省监狱管理局中心医院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刘学永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常州市金坛第一人民医院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吴丽霞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常州市金坛区中医医院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张琴芳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57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常州市金坛区中医医院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58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常州市金坛区第二人民医院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高姗姗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常州市金坛区第三人民医院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何亚芳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常州市金坛区直溪中心卫生院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谢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常州市金坛区薛埠中心卫生院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丁旭芳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贾春妹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高亚杰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胥加顺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俊平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陈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67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曹一婧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68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许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王凌琳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张红霞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帅金玲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廖珍艺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常州市武进第三人民医院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周晓波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常州市武进第六人民医院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杨丽银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常州市新北区奔牛人民医院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常州市新北区奔牛人民医院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严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77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常州市新北区春江人民医院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万华琴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78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常州市新北区孟河中医医院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常州市新北区三井人民医院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郦雯洁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常州市新北区三井人民医院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季菲菲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常州市新北区薛家镇卫生院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沈腾珠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常州市新北区新桥街道社区卫生服务中心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吉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常州市天宁区郑陆镇焦溪卫生院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张博文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常州市天宁区雕庄街道社区卫生服务中心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唐文娟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常州市天宁区红梅街道社区卫生服务中心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尹海娟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常州市天宁区茶山街道社区卫生服务中心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许红娣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87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常州市天宁区天宁街道社区卫生服务中心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许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88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常州市钟楼区西林街道社区卫生服务中心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蒋文叶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常州市钟楼区北港街道社区卫生服务中心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施雪芬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</w:rPr>
            </w:pPr>
            <w:r>
              <w:rPr>
                <w:rFonts w:hint="eastAsia" w:ascii="仿宋_GB2312" w:hAnsi="黑体" w:eastAsia="仿宋_GB2312"/>
                <w:bCs/>
              </w:rPr>
              <w:t>常州市钟楼区荷花池街道社区卫生服务中心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严亚萍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91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常州市钟楼区新闸街道社区卫生服务中心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赵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92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</w:rPr>
            </w:pPr>
            <w:r>
              <w:rPr>
                <w:rFonts w:hint="eastAsia" w:ascii="仿宋_GB2312" w:hAnsi="黑体" w:eastAsia="仿宋_GB2312"/>
                <w:bCs/>
              </w:rPr>
              <w:t>常州市钟楼区南大街街道城市社区卫生服务中心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金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93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常州市武进区横山桥镇芙蓉卫生院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周燕静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94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经济开发区街道社区卫生服务中心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赵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95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常州市武进区遥观镇卫生院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宋金艳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96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常州西太湖医院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冯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97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常州鼎武医院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杨中英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98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常州仁慈医院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李树雪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99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常州明州康复医院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任</w:t>
            </w:r>
            <w:r>
              <w:rPr>
                <w:rFonts w:ascii="仿宋_GB2312" w:hAnsi="黑体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100</w:t>
            </w:r>
          </w:p>
        </w:tc>
        <w:tc>
          <w:tcPr>
            <w:tcW w:w="5581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常州九洲金东方医院</w:t>
            </w:r>
          </w:p>
        </w:tc>
        <w:tc>
          <w:tcPr>
            <w:tcW w:w="2187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戴郁婷</w:t>
            </w:r>
          </w:p>
        </w:tc>
      </w:tr>
    </w:tbl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</w:p>
    <w:p>
      <w:pPr>
        <w:pStyle w:val="6"/>
        <w:spacing w:line="375" w:lineRule="atLeas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五、常州市护理特别奉献奖（</w:t>
      </w:r>
      <w:r>
        <w:rPr>
          <w:rFonts w:ascii="黑体" w:eastAsia="黑体"/>
          <w:sz w:val="32"/>
          <w:szCs w:val="32"/>
        </w:rPr>
        <w:t>20</w:t>
      </w:r>
      <w:r>
        <w:rPr>
          <w:rFonts w:hint="eastAsia" w:ascii="黑体" w:eastAsia="黑体"/>
          <w:sz w:val="32"/>
          <w:szCs w:val="32"/>
        </w:rPr>
        <w:t>名）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5617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序号</w:t>
            </w:r>
          </w:p>
        </w:tc>
        <w:tc>
          <w:tcPr>
            <w:tcW w:w="561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单位</w:t>
            </w:r>
          </w:p>
        </w:tc>
        <w:tc>
          <w:tcPr>
            <w:tcW w:w="2154" w:type="dxa"/>
            <w:vAlign w:val="center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5617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常州市第一人民医院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钱惠玉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常州市第二人民医院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徐宇红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常州市中医医院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史华芬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常州市第三人民医院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许湘华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常州市肿瘤医院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刘淑芳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常州市妇幼保健院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高春媛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常州市儿童医院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邓文英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常州市第七人民医院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顾丽亚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常州市德安医院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巢琴娣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904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徐爱红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11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溧阳市人民医院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仲玲凤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12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溧阳市中医医院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宣彩芳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13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常州市武进人民医院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王金兰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14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常州市武进中医医院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徐亚群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15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常州市金坛第一人民医院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耿息凤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16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常州市金坛区中医医院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王芸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17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常州市新北区奔牛人民医院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恽建花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18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常州市天宁区郑陆镇卫生院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张丹红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19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常州市钟楼区邹区人民医院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苏静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7" w:type="dxa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20</w:t>
            </w:r>
          </w:p>
        </w:tc>
        <w:tc>
          <w:tcPr>
            <w:tcW w:w="5617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常州经济开发区街道社区卫生服务中心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陈桂芳</w:t>
            </w:r>
          </w:p>
        </w:tc>
      </w:tr>
    </w:tbl>
    <w:p>
      <w:pPr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六、常州市护理公益美德奖（</w:t>
      </w:r>
      <w:r>
        <w:rPr>
          <w:rFonts w:ascii="黑体" w:hAnsi="宋体" w:eastAsia="黑体" w:cs="宋体"/>
          <w:kern w:val="0"/>
          <w:sz w:val="32"/>
          <w:szCs w:val="32"/>
        </w:rPr>
        <w:t>10</w:t>
      </w:r>
      <w:r>
        <w:rPr>
          <w:rFonts w:hint="eastAsia" w:ascii="黑体" w:hAnsi="宋体" w:eastAsia="黑体" w:cs="宋体"/>
          <w:kern w:val="0"/>
          <w:sz w:val="32"/>
          <w:szCs w:val="32"/>
        </w:rPr>
        <w:t>名）</w:t>
      </w:r>
    </w:p>
    <w:tbl>
      <w:tblPr>
        <w:tblStyle w:val="7"/>
        <w:tblW w:w="89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5"/>
        <w:gridCol w:w="5623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序号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单位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常州市第一人民医院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潘健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常州市第二人民医院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赵全娣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常州市中医医院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杨帆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常州市第三人民医院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姚惠玉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常州市妇幼保健院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徐文华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常州市老年病医院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李莉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溧阳市中医医院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徐建芬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常州市武进人民医院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王丽萍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常州市新北区西夏镇卫生院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钱娟娟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ascii="仿宋_GB2312" w:hAnsi="黑体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5623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常州市天宁区郑陆卫生院</w:t>
            </w:r>
          </w:p>
        </w:tc>
        <w:tc>
          <w:tcPr>
            <w:tcW w:w="2206" w:type="dxa"/>
            <w:noWrap/>
            <w:vAlign w:val="bottom"/>
          </w:tcPr>
          <w:p>
            <w:pPr>
              <w:pStyle w:val="6"/>
              <w:tabs>
                <w:tab w:val="left" w:pos="2835"/>
              </w:tabs>
              <w:spacing w:line="480" w:lineRule="exact"/>
              <w:jc w:val="center"/>
              <w:rPr>
                <w:rFonts w:ascii="仿宋_GB2312" w:hAnsi="黑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sz w:val="28"/>
                <w:szCs w:val="28"/>
              </w:rPr>
              <w:t>费银花</w:t>
            </w:r>
          </w:p>
        </w:tc>
      </w:tr>
    </w:tbl>
    <w:p>
      <w:pPr>
        <w:jc w:val="left"/>
        <w:rPr>
          <w:rFonts w:ascii="仿宋_GB2312" w:hAnsi="宋体" w:eastAsia="仿宋_GB2312" w:cs="宋体"/>
          <w:bCs/>
          <w:kern w:val="0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155" w:right="1531" w:bottom="2098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532" w:y="-520"/>
      <w:rPr>
        <w:rStyle w:val="10"/>
        <w:rFonts w:ascii="宋体"/>
        <w:sz w:val="28"/>
        <w:szCs w:val="28"/>
      </w:rPr>
    </w:pP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- 2 -</w:t>
    </w:r>
    <w:r>
      <w:rPr>
        <w:rStyle w:val="10"/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M3OWExZjEzZGYxZjVmNzU4MDJmMTRhNTI0MmEyMmEifQ=="/>
  </w:docVars>
  <w:rsids>
    <w:rsidRoot w:val="004F618E"/>
    <w:rsid w:val="00031597"/>
    <w:rsid w:val="000459C7"/>
    <w:rsid w:val="00063334"/>
    <w:rsid w:val="0008413D"/>
    <w:rsid w:val="00085DAF"/>
    <w:rsid w:val="000A0E88"/>
    <w:rsid w:val="000A7833"/>
    <w:rsid w:val="000D1F70"/>
    <w:rsid w:val="001142B2"/>
    <w:rsid w:val="00151F82"/>
    <w:rsid w:val="00175761"/>
    <w:rsid w:val="00195030"/>
    <w:rsid w:val="001C61EE"/>
    <w:rsid w:val="001E2C3E"/>
    <w:rsid w:val="001F5C41"/>
    <w:rsid w:val="001F78D8"/>
    <w:rsid w:val="0024568F"/>
    <w:rsid w:val="00267299"/>
    <w:rsid w:val="00277BED"/>
    <w:rsid w:val="002A1687"/>
    <w:rsid w:val="002A2480"/>
    <w:rsid w:val="002A7483"/>
    <w:rsid w:val="002B729A"/>
    <w:rsid w:val="002C4689"/>
    <w:rsid w:val="002D2462"/>
    <w:rsid w:val="002D7B2A"/>
    <w:rsid w:val="00322EDD"/>
    <w:rsid w:val="00331AB7"/>
    <w:rsid w:val="00336B1D"/>
    <w:rsid w:val="00355922"/>
    <w:rsid w:val="00375254"/>
    <w:rsid w:val="00375DC5"/>
    <w:rsid w:val="003E5004"/>
    <w:rsid w:val="003F5CC6"/>
    <w:rsid w:val="00416CFE"/>
    <w:rsid w:val="004277B3"/>
    <w:rsid w:val="0045648D"/>
    <w:rsid w:val="00471EA8"/>
    <w:rsid w:val="00487C85"/>
    <w:rsid w:val="004927DD"/>
    <w:rsid w:val="004E0714"/>
    <w:rsid w:val="004E3E3D"/>
    <w:rsid w:val="004F53AC"/>
    <w:rsid w:val="004F618E"/>
    <w:rsid w:val="005322CF"/>
    <w:rsid w:val="00547086"/>
    <w:rsid w:val="00561A94"/>
    <w:rsid w:val="0057172C"/>
    <w:rsid w:val="00573645"/>
    <w:rsid w:val="00584E0C"/>
    <w:rsid w:val="00587069"/>
    <w:rsid w:val="00594077"/>
    <w:rsid w:val="00597DEE"/>
    <w:rsid w:val="005A3140"/>
    <w:rsid w:val="005B6529"/>
    <w:rsid w:val="005F0E0E"/>
    <w:rsid w:val="005F65B3"/>
    <w:rsid w:val="00655544"/>
    <w:rsid w:val="00673785"/>
    <w:rsid w:val="0068005E"/>
    <w:rsid w:val="006D2853"/>
    <w:rsid w:val="006D4A3A"/>
    <w:rsid w:val="00725265"/>
    <w:rsid w:val="00731097"/>
    <w:rsid w:val="00745A19"/>
    <w:rsid w:val="007A4491"/>
    <w:rsid w:val="007F5EE8"/>
    <w:rsid w:val="00800CF8"/>
    <w:rsid w:val="00826A36"/>
    <w:rsid w:val="008346E8"/>
    <w:rsid w:val="00842F0A"/>
    <w:rsid w:val="008B1D1A"/>
    <w:rsid w:val="008F544A"/>
    <w:rsid w:val="009251F5"/>
    <w:rsid w:val="0093560A"/>
    <w:rsid w:val="00952EAB"/>
    <w:rsid w:val="00955393"/>
    <w:rsid w:val="00960526"/>
    <w:rsid w:val="0096117E"/>
    <w:rsid w:val="009A50D6"/>
    <w:rsid w:val="009D6DEE"/>
    <w:rsid w:val="009E6B62"/>
    <w:rsid w:val="00A0338E"/>
    <w:rsid w:val="00A212A9"/>
    <w:rsid w:val="00A21F20"/>
    <w:rsid w:val="00A25EEF"/>
    <w:rsid w:val="00A35861"/>
    <w:rsid w:val="00A43A02"/>
    <w:rsid w:val="00A64BDF"/>
    <w:rsid w:val="00A76F90"/>
    <w:rsid w:val="00A77ECE"/>
    <w:rsid w:val="00AB6E9A"/>
    <w:rsid w:val="00AC5389"/>
    <w:rsid w:val="00AD6AE3"/>
    <w:rsid w:val="00AE3EE8"/>
    <w:rsid w:val="00AE522C"/>
    <w:rsid w:val="00AF6EC1"/>
    <w:rsid w:val="00B163BE"/>
    <w:rsid w:val="00B4450A"/>
    <w:rsid w:val="00B45F6A"/>
    <w:rsid w:val="00B56090"/>
    <w:rsid w:val="00B85149"/>
    <w:rsid w:val="00B91B42"/>
    <w:rsid w:val="00BC73C0"/>
    <w:rsid w:val="00BD0F77"/>
    <w:rsid w:val="00BD79BA"/>
    <w:rsid w:val="00C03179"/>
    <w:rsid w:val="00C10141"/>
    <w:rsid w:val="00C45A26"/>
    <w:rsid w:val="00C756CD"/>
    <w:rsid w:val="00C80706"/>
    <w:rsid w:val="00C82E2B"/>
    <w:rsid w:val="00CA1566"/>
    <w:rsid w:val="00CC22AE"/>
    <w:rsid w:val="00CE19E4"/>
    <w:rsid w:val="00D22D26"/>
    <w:rsid w:val="00D62FA5"/>
    <w:rsid w:val="00D7697A"/>
    <w:rsid w:val="00D93839"/>
    <w:rsid w:val="00DB219B"/>
    <w:rsid w:val="00DF0E69"/>
    <w:rsid w:val="00E32B80"/>
    <w:rsid w:val="00E71619"/>
    <w:rsid w:val="00E74B94"/>
    <w:rsid w:val="00E95C0E"/>
    <w:rsid w:val="00E96639"/>
    <w:rsid w:val="00EA6C73"/>
    <w:rsid w:val="00EF242C"/>
    <w:rsid w:val="00F02064"/>
    <w:rsid w:val="00F13BCF"/>
    <w:rsid w:val="00F24664"/>
    <w:rsid w:val="00F330B4"/>
    <w:rsid w:val="00F90B7A"/>
    <w:rsid w:val="00FA01B1"/>
    <w:rsid w:val="00FB0251"/>
    <w:rsid w:val="05F60BB5"/>
    <w:rsid w:val="0AF96400"/>
    <w:rsid w:val="0E807889"/>
    <w:rsid w:val="11845095"/>
    <w:rsid w:val="11DA65ED"/>
    <w:rsid w:val="1FC42C9C"/>
    <w:rsid w:val="2013553F"/>
    <w:rsid w:val="2A5341FD"/>
    <w:rsid w:val="2D8D3ECA"/>
    <w:rsid w:val="3A6044B3"/>
    <w:rsid w:val="400B13AA"/>
    <w:rsid w:val="4701608D"/>
    <w:rsid w:val="492F6043"/>
    <w:rsid w:val="4F9D6A9C"/>
    <w:rsid w:val="549052BA"/>
    <w:rsid w:val="5ADA39FB"/>
    <w:rsid w:val="5DEF3C61"/>
    <w:rsid w:val="63CB5E0E"/>
    <w:rsid w:val="67ED197F"/>
    <w:rsid w:val="6EFC73F3"/>
    <w:rsid w:val="7019691C"/>
    <w:rsid w:val="70CE7706"/>
    <w:rsid w:val="72DB176D"/>
    <w:rsid w:val="764A2AE8"/>
    <w:rsid w:val="76B7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99"/>
    <w:pPr>
      <w:ind w:left="100" w:leftChars="2500"/>
    </w:pPr>
    <w:rPr>
      <w:kern w:val="0"/>
      <w:sz w:val="20"/>
    </w:rPr>
  </w:style>
  <w:style w:type="paragraph" w:styleId="3">
    <w:name w:val="Balloon Text"/>
    <w:basedOn w:val="1"/>
    <w:link w:val="12"/>
    <w:qFormat/>
    <w:uiPriority w:val="99"/>
    <w:rPr>
      <w:kern w:val="0"/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Date Char"/>
    <w:basedOn w:val="9"/>
    <w:link w:val="2"/>
    <w:semiHidden/>
    <w:qFormat/>
    <w:locked/>
    <w:uiPriority w:val="99"/>
    <w:rPr>
      <w:rFonts w:cs="Times New Roman"/>
      <w:sz w:val="24"/>
    </w:rPr>
  </w:style>
  <w:style w:type="character" w:customStyle="1" w:styleId="12">
    <w:name w:val="Balloon Text Char"/>
    <w:basedOn w:val="9"/>
    <w:link w:val="3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3">
    <w:name w:val="Footer Char"/>
    <w:basedOn w:val="9"/>
    <w:link w:val="4"/>
    <w:qFormat/>
    <w:locked/>
    <w:uiPriority w:val="99"/>
    <w:rPr>
      <w:rFonts w:cs="Times New Roman"/>
      <w:sz w:val="18"/>
    </w:rPr>
  </w:style>
  <w:style w:type="character" w:customStyle="1" w:styleId="14">
    <w:name w:val="Header Char"/>
    <w:basedOn w:val="9"/>
    <w:link w:val="5"/>
    <w:semiHidden/>
    <w:qFormat/>
    <w:locked/>
    <w:uiPriority w:val="99"/>
    <w:rPr>
      <w:rFonts w:cs="Times New Roman"/>
      <w:sz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http://www.deepbbs.org</Company>
  <Pages>13</Pages>
  <Words>3144</Words>
  <Characters>3319</Characters>
  <Lines>0</Lines>
  <Paragraphs>0</Paragraphs>
  <TotalTime>9</TotalTime>
  <ScaleCrop>false</ScaleCrop>
  <LinksUpToDate>false</LinksUpToDate>
  <CharactersWithSpaces>3422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2023-05-05T03:41:00Z</dcterms:created>
  <dc:creator>董兰</dc:creator>
  <cp:lastModifiedBy>范燕</cp:lastModifiedBy>
  <cp:lastPrinted>2023-05-05T06:41:00Z</cp:lastPrinted>
  <dcterms:modified xsi:type="dcterms:W3CDTF">2023-05-05T07:32:52Z</dcterms:modified>
  <dc:title>常州市卫生健康委员会关于通报表扬2021年全市优秀护理团队和工作者的通知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75A37716CA4A428F9E6123546BB03544</vt:lpwstr>
  </property>
</Properties>
</file>