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54A" w:rsidRPr="003B1511" w:rsidRDefault="00AF754A" w:rsidP="00AF754A">
      <w:pPr>
        <w:adjustRightInd w:val="0"/>
        <w:snapToGrid w:val="0"/>
        <w:spacing w:line="580" w:lineRule="exact"/>
        <w:jc w:val="left"/>
        <w:rPr>
          <w:rFonts w:eastAsia="方正小标宋简体"/>
          <w:snapToGrid w:val="0"/>
          <w:kern w:val="0"/>
          <w:sz w:val="32"/>
          <w:szCs w:val="32"/>
        </w:rPr>
      </w:pPr>
      <w:r w:rsidRPr="003B1511">
        <w:rPr>
          <w:rFonts w:eastAsia="方正小标宋简体"/>
          <w:snapToGrid w:val="0"/>
          <w:kern w:val="0"/>
          <w:sz w:val="32"/>
          <w:szCs w:val="32"/>
        </w:rPr>
        <w:t>附件</w:t>
      </w:r>
      <w:r w:rsidRPr="003B1511">
        <w:rPr>
          <w:rFonts w:eastAsia="方正小标宋简体"/>
          <w:snapToGrid w:val="0"/>
          <w:kern w:val="0"/>
          <w:sz w:val="32"/>
          <w:szCs w:val="32"/>
        </w:rPr>
        <w:t>3</w:t>
      </w:r>
    </w:p>
    <w:p w:rsidR="00AF754A" w:rsidRPr="003B1511" w:rsidRDefault="00AF754A" w:rsidP="00AF754A">
      <w:pPr>
        <w:adjustRightInd w:val="0"/>
        <w:snapToGrid w:val="0"/>
        <w:spacing w:line="580" w:lineRule="exact"/>
        <w:jc w:val="left"/>
        <w:rPr>
          <w:rFonts w:eastAsia="方正黑体_GBK"/>
          <w:snapToGrid w:val="0"/>
          <w:kern w:val="0"/>
          <w:sz w:val="32"/>
          <w:szCs w:val="32"/>
        </w:rPr>
      </w:pPr>
    </w:p>
    <w:p w:rsidR="00AF754A" w:rsidRPr="003B1511" w:rsidRDefault="00AF754A" w:rsidP="00AF754A">
      <w:pPr>
        <w:adjustRightInd w:val="0"/>
        <w:snapToGrid w:val="0"/>
        <w:spacing w:line="580" w:lineRule="exact"/>
        <w:jc w:val="left"/>
        <w:rPr>
          <w:rFonts w:eastAsia="方正仿宋简体"/>
          <w:snapToGrid w:val="0"/>
          <w:kern w:val="0"/>
        </w:rPr>
      </w:pPr>
    </w:p>
    <w:p w:rsidR="00AF754A" w:rsidRPr="003B1511" w:rsidRDefault="00AF754A" w:rsidP="00AF754A">
      <w:pPr>
        <w:adjustRightInd w:val="0"/>
        <w:snapToGrid w:val="0"/>
        <w:spacing w:line="580" w:lineRule="exact"/>
        <w:jc w:val="left"/>
        <w:rPr>
          <w:rFonts w:eastAsia="方正仿宋简体"/>
          <w:snapToGrid w:val="0"/>
          <w:kern w:val="0"/>
        </w:rPr>
      </w:pPr>
    </w:p>
    <w:p w:rsidR="00AF754A" w:rsidRPr="003B1511" w:rsidRDefault="00AF754A" w:rsidP="00AF754A">
      <w:pPr>
        <w:adjustRightInd w:val="0"/>
        <w:snapToGrid w:val="0"/>
        <w:spacing w:line="58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 w:rsidRPr="003B1511">
        <w:rPr>
          <w:rFonts w:eastAsia="方正小标宋简体"/>
          <w:snapToGrid w:val="0"/>
          <w:spacing w:val="100"/>
          <w:kern w:val="0"/>
          <w:sz w:val="44"/>
          <w:szCs w:val="44"/>
        </w:rPr>
        <w:t>企业三级安全生产标准</w:t>
      </w:r>
      <w:r w:rsidRPr="003B1511">
        <w:rPr>
          <w:rFonts w:eastAsia="方正小标宋简体"/>
          <w:snapToGrid w:val="0"/>
          <w:kern w:val="0"/>
          <w:sz w:val="44"/>
          <w:szCs w:val="44"/>
        </w:rPr>
        <w:t>化</w:t>
      </w:r>
    </w:p>
    <w:p w:rsidR="00AF754A" w:rsidRPr="003B1511" w:rsidRDefault="00AF754A" w:rsidP="00AF754A">
      <w:pPr>
        <w:adjustRightInd w:val="0"/>
        <w:snapToGrid w:val="0"/>
        <w:spacing w:line="58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 w:rsidR="00AF754A" w:rsidRPr="003B1511" w:rsidRDefault="00AF754A" w:rsidP="00AF754A">
      <w:pPr>
        <w:adjustRightInd w:val="0"/>
        <w:snapToGrid w:val="0"/>
        <w:spacing w:line="580" w:lineRule="exact"/>
        <w:jc w:val="center"/>
        <w:rPr>
          <w:rFonts w:eastAsia="方正小标宋简体"/>
          <w:snapToGrid w:val="0"/>
          <w:spacing w:val="340"/>
          <w:kern w:val="0"/>
          <w:sz w:val="72"/>
          <w:szCs w:val="72"/>
        </w:rPr>
      </w:pPr>
      <w:r w:rsidRPr="003B1511">
        <w:rPr>
          <w:rFonts w:eastAsia="方正小标宋简体"/>
          <w:snapToGrid w:val="0"/>
          <w:spacing w:val="340"/>
          <w:kern w:val="0"/>
          <w:sz w:val="44"/>
          <w:szCs w:val="44"/>
        </w:rPr>
        <w:t>评审报告</w:t>
      </w:r>
    </w:p>
    <w:p w:rsidR="00AF754A" w:rsidRPr="003B1511" w:rsidRDefault="00AF754A" w:rsidP="00AF754A">
      <w:pPr>
        <w:adjustRightInd w:val="0"/>
        <w:snapToGrid w:val="0"/>
        <w:spacing w:line="580" w:lineRule="exact"/>
        <w:jc w:val="center"/>
        <w:rPr>
          <w:snapToGrid w:val="0"/>
          <w:spacing w:val="340"/>
          <w:kern w:val="0"/>
          <w:sz w:val="72"/>
          <w:szCs w:val="72"/>
        </w:rPr>
      </w:pPr>
    </w:p>
    <w:p w:rsidR="00AF754A" w:rsidRPr="003B1511" w:rsidRDefault="00AF754A" w:rsidP="00AF754A">
      <w:pPr>
        <w:adjustRightInd w:val="0"/>
        <w:snapToGrid w:val="0"/>
        <w:spacing w:line="580" w:lineRule="exact"/>
        <w:jc w:val="center"/>
        <w:rPr>
          <w:snapToGrid w:val="0"/>
          <w:spacing w:val="340"/>
          <w:kern w:val="0"/>
          <w:sz w:val="72"/>
          <w:szCs w:val="72"/>
        </w:rPr>
      </w:pPr>
    </w:p>
    <w:p w:rsidR="00AF754A" w:rsidRPr="003B1511" w:rsidRDefault="00AF754A" w:rsidP="00AF754A">
      <w:pPr>
        <w:adjustRightInd w:val="0"/>
        <w:snapToGrid w:val="0"/>
        <w:spacing w:line="580" w:lineRule="exact"/>
        <w:jc w:val="center"/>
        <w:rPr>
          <w:snapToGrid w:val="0"/>
          <w:spacing w:val="340"/>
          <w:kern w:val="0"/>
          <w:sz w:val="32"/>
          <w:szCs w:val="32"/>
        </w:rPr>
      </w:pP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rFonts w:eastAsiaTheme="minorEastAsia"/>
          <w:snapToGrid w:val="0"/>
          <w:kern w:val="0"/>
          <w:sz w:val="32"/>
          <w:szCs w:val="32"/>
        </w:rPr>
      </w:pPr>
      <w:r w:rsidRPr="003B1511">
        <w:rPr>
          <w:rFonts w:eastAsiaTheme="minorEastAsia"/>
          <w:snapToGrid w:val="0"/>
          <w:kern w:val="0"/>
          <w:sz w:val="32"/>
          <w:szCs w:val="32"/>
        </w:rPr>
        <w:t>负责现场评审的单位（盖章）：</w:t>
      </w: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rFonts w:eastAsiaTheme="minorEastAsia"/>
          <w:snapToGrid w:val="0"/>
          <w:kern w:val="0"/>
          <w:sz w:val="32"/>
          <w:szCs w:val="32"/>
        </w:rPr>
      </w:pPr>
      <w:r w:rsidRPr="003B1511">
        <w:rPr>
          <w:rFonts w:eastAsiaTheme="minorEastAsia"/>
          <w:snapToGrid w:val="0"/>
          <w:kern w:val="0"/>
          <w:sz w:val="32"/>
          <w:szCs w:val="32"/>
        </w:rPr>
        <w:t>申请企业：</w:t>
      </w: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rFonts w:eastAsiaTheme="minorEastAsia"/>
          <w:snapToGrid w:val="0"/>
          <w:kern w:val="0"/>
          <w:sz w:val="32"/>
          <w:szCs w:val="32"/>
        </w:rPr>
      </w:pPr>
      <w:r w:rsidRPr="003B1511">
        <w:rPr>
          <w:rFonts w:eastAsiaTheme="minorEastAsia"/>
          <w:snapToGrid w:val="0"/>
          <w:kern w:val="0"/>
          <w:sz w:val="32"/>
          <w:szCs w:val="32"/>
        </w:rPr>
        <w:t>行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 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业：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          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专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业：</w:t>
      </w: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rFonts w:eastAsiaTheme="minorEastAsia"/>
          <w:snapToGrid w:val="0"/>
          <w:kern w:val="0"/>
          <w:sz w:val="32"/>
          <w:szCs w:val="32"/>
        </w:rPr>
      </w:pPr>
      <w:r w:rsidRPr="003B1511">
        <w:rPr>
          <w:rFonts w:eastAsiaTheme="minorEastAsia"/>
          <w:snapToGrid w:val="0"/>
          <w:kern w:val="0"/>
          <w:sz w:val="32"/>
          <w:szCs w:val="32"/>
        </w:rPr>
        <w:t>评审性质：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="00616462">
        <w:rPr>
          <w:rFonts w:ascii="方正大标宋简体" w:eastAsia="方正大标宋简体" w:hint="eastAsia"/>
          <w:b/>
          <w:bCs/>
          <w:w w:val="90"/>
          <w:sz w:val="44"/>
          <w:szCs w:val="44"/>
        </w:rPr>
        <w:sym w:font="Wingdings 2" w:char="00A3"/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初评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    </w:t>
      </w:r>
      <w:r w:rsidR="00616462">
        <w:rPr>
          <w:rFonts w:ascii="方正大标宋简体" w:eastAsia="方正大标宋简体" w:hint="eastAsia"/>
          <w:b/>
          <w:bCs/>
          <w:w w:val="90"/>
          <w:sz w:val="44"/>
          <w:szCs w:val="44"/>
        </w:rPr>
        <w:sym w:font="Wingdings 2" w:char="00A3"/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复评</w:t>
      </w: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rFonts w:eastAsiaTheme="minorEastAsia"/>
          <w:snapToGrid w:val="0"/>
          <w:kern w:val="0"/>
          <w:sz w:val="32"/>
          <w:szCs w:val="32"/>
        </w:rPr>
      </w:pPr>
      <w:r w:rsidRPr="003B1511">
        <w:rPr>
          <w:rFonts w:eastAsiaTheme="minorEastAsia"/>
          <w:snapToGrid w:val="0"/>
          <w:kern w:val="0"/>
          <w:sz w:val="32"/>
          <w:szCs w:val="32"/>
        </w:rPr>
        <w:t>评审日期：</w:t>
      </w:r>
      <w:r w:rsidR="00653B93"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年</w:t>
      </w:r>
      <w:r w:rsidR="00653B93"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月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="00653B93"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日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至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="00653B93"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年</w:t>
      </w:r>
      <w:r w:rsidR="00653B93" w:rsidRPr="003B1511">
        <w:rPr>
          <w:rFonts w:eastAsiaTheme="minorEastAsia"/>
          <w:snapToGrid w:val="0"/>
          <w:kern w:val="0"/>
          <w:sz w:val="32"/>
          <w:szCs w:val="32"/>
        </w:rPr>
        <w:t xml:space="preserve"> 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月</w:t>
      </w:r>
      <w:r w:rsidR="00653B93"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Pr="003B1511">
        <w:rPr>
          <w:rFonts w:eastAsiaTheme="minorEastAsia"/>
          <w:snapToGrid w:val="0"/>
          <w:kern w:val="0"/>
          <w:sz w:val="32"/>
          <w:szCs w:val="32"/>
        </w:rPr>
        <w:t xml:space="preserve"> </w:t>
      </w:r>
      <w:r w:rsidRPr="003B1511">
        <w:rPr>
          <w:rFonts w:eastAsiaTheme="minorEastAsia"/>
          <w:snapToGrid w:val="0"/>
          <w:kern w:val="0"/>
          <w:sz w:val="32"/>
          <w:szCs w:val="32"/>
        </w:rPr>
        <w:t>日</w:t>
      </w: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snapToGrid w:val="0"/>
          <w:kern w:val="0"/>
          <w:sz w:val="32"/>
          <w:szCs w:val="32"/>
        </w:rPr>
      </w:pP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snapToGrid w:val="0"/>
          <w:kern w:val="0"/>
          <w:sz w:val="32"/>
          <w:szCs w:val="32"/>
        </w:rPr>
      </w:pPr>
    </w:p>
    <w:p w:rsidR="00AF754A" w:rsidRPr="003B1511" w:rsidRDefault="00AF754A" w:rsidP="00AF754A">
      <w:pPr>
        <w:adjustRightInd w:val="0"/>
        <w:snapToGrid w:val="0"/>
        <w:spacing w:beforeLines="50" w:before="156" w:line="580" w:lineRule="exact"/>
        <w:ind w:firstLineChars="300" w:firstLine="960"/>
        <w:rPr>
          <w:snapToGrid w:val="0"/>
          <w:kern w:val="0"/>
          <w:sz w:val="32"/>
          <w:szCs w:val="32"/>
        </w:rPr>
        <w:sectPr w:rsidR="00AF754A" w:rsidRPr="003B1511" w:rsidSect="00D0704C">
          <w:footerReference w:type="default" r:id="rId9"/>
          <w:pgSz w:w="11906" w:h="16838"/>
          <w:pgMar w:top="1418" w:right="1531" w:bottom="1418" w:left="1531" w:header="851" w:footer="992" w:gutter="0"/>
          <w:pgNumType w:fmt="numberInDash"/>
          <w:cols w:space="425"/>
          <w:docGrid w:type="lines" w:linePitch="312"/>
        </w:sectPr>
      </w:pP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871"/>
        <w:gridCol w:w="1413"/>
        <w:gridCol w:w="11"/>
        <w:gridCol w:w="1307"/>
        <w:gridCol w:w="1731"/>
        <w:gridCol w:w="1672"/>
        <w:gridCol w:w="1421"/>
      </w:tblGrid>
      <w:tr w:rsidR="00AF754A" w:rsidRPr="003B1511" w:rsidTr="00CC0C4D">
        <w:trPr>
          <w:trHeight w:val="563"/>
          <w:jc w:val="center"/>
        </w:trPr>
        <w:tc>
          <w:tcPr>
            <w:tcW w:w="9346" w:type="dxa"/>
            <w:gridSpan w:val="8"/>
            <w:tcBorders>
              <w:top w:val="nil"/>
              <w:left w:val="nil"/>
              <w:right w:val="nil"/>
            </w:tcBorders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beforeLines="30" w:before="72" w:afterLines="30" w:after="72" w:line="580" w:lineRule="exact"/>
              <w:jc w:val="center"/>
              <w:rPr>
                <w:rFonts w:eastAsia="方正小标宋简体"/>
                <w:snapToGrid w:val="0"/>
                <w:kern w:val="0"/>
                <w:sz w:val="36"/>
                <w:szCs w:val="36"/>
              </w:rPr>
            </w:pPr>
            <w:r w:rsidRPr="003B1511">
              <w:rPr>
                <w:rFonts w:eastAsia="方正小标宋简体"/>
                <w:snapToGrid w:val="0"/>
                <w:kern w:val="0"/>
                <w:sz w:val="36"/>
                <w:szCs w:val="36"/>
              </w:rPr>
              <w:lastRenderedPageBreak/>
              <w:t>现场评审单位情况</w:t>
            </w: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1791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单位名称</w:t>
            </w:r>
          </w:p>
        </w:tc>
        <w:tc>
          <w:tcPr>
            <w:tcW w:w="7555" w:type="dxa"/>
            <w:gridSpan w:val="6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1791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单位地址</w:t>
            </w:r>
          </w:p>
        </w:tc>
        <w:tc>
          <w:tcPr>
            <w:tcW w:w="7555" w:type="dxa"/>
            <w:gridSpan w:val="6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1791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主要负责人</w:t>
            </w:r>
          </w:p>
        </w:tc>
        <w:tc>
          <w:tcPr>
            <w:tcW w:w="1413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31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电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话</w:t>
            </w:r>
          </w:p>
        </w:tc>
        <w:tc>
          <w:tcPr>
            <w:tcW w:w="173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传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真</w:t>
            </w: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1791" w:type="dxa"/>
            <w:gridSpan w:val="2"/>
            <w:vMerge w:val="restart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联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系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人</w:t>
            </w:r>
          </w:p>
        </w:tc>
        <w:tc>
          <w:tcPr>
            <w:tcW w:w="1413" w:type="dxa"/>
            <w:vMerge w:val="restart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31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电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话</w:t>
            </w:r>
          </w:p>
        </w:tc>
        <w:tc>
          <w:tcPr>
            <w:tcW w:w="1731" w:type="dxa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传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真</w:t>
            </w:r>
          </w:p>
        </w:tc>
        <w:tc>
          <w:tcPr>
            <w:tcW w:w="1421" w:type="dxa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1791" w:type="dxa"/>
            <w:gridSpan w:val="2"/>
            <w:vMerge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13" w:type="dxa"/>
            <w:vMerge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31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手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机</w:t>
            </w:r>
          </w:p>
        </w:tc>
        <w:tc>
          <w:tcPr>
            <w:tcW w:w="1731" w:type="dxa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电子信箱</w:t>
            </w:r>
          </w:p>
        </w:tc>
        <w:tc>
          <w:tcPr>
            <w:tcW w:w="1421" w:type="dxa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920" w:type="dxa"/>
            <w:vMerge w:val="restart"/>
            <w:noWrap/>
            <w:vAlign w:val="center"/>
          </w:tcPr>
          <w:p w:rsidR="00653B93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现场</w:t>
            </w:r>
          </w:p>
          <w:p w:rsidR="00653B93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评审</w:t>
            </w:r>
          </w:p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组成员</w:t>
            </w:r>
          </w:p>
        </w:tc>
        <w:tc>
          <w:tcPr>
            <w:tcW w:w="87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4" w:type="dxa"/>
            <w:gridSpan w:val="2"/>
            <w:noWrap/>
            <w:vAlign w:val="center"/>
          </w:tcPr>
          <w:p w:rsidR="00AF754A" w:rsidRPr="003B1511" w:rsidRDefault="00653B93" w:rsidP="00653B93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姓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名</w:t>
            </w:r>
          </w:p>
        </w:tc>
        <w:tc>
          <w:tcPr>
            <w:tcW w:w="303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单位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/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职务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/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职称</w:t>
            </w: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电</w:t>
            </w:r>
            <w:r w:rsidR="00653B93"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话</w:t>
            </w: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备</w:t>
            </w:r>
            <w:r w:rsidR="00653B93"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注</w:t>
            </w: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920" w:type="dxa"/>
            <w:vMerge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87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组</w:t>
            </w:r>
            <w:r w:rsidR="00653B93"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长</w:t>
            </w:r>
          </w:p>
        </w:tc>
        <w:tc>
          <w:tcPr>
            <w:tcW w:w="1424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303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920" w:type="dxa"/>
            <w:vMerge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871" w:type="dxa"/>
            <w:vMerge w:val="restart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成</w:t>
            </w:r>
            <w:r w:rsidR="00653B93"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员</w:t>
            </w:r>
          </w:p>
        </w:tc>
        <w:tc>
          <w:tcPr>
            <w:tcW w:w="1424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303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920" w:type="dxa"/>
            <w:vMerge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871" w:type="dxa"/>
            <w:vMerge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4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303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920" w:type="dxa"/>
            <w:vMerge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871" w:type="dxa"/>
            <w:vMerge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4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303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hRule="exact" w:val="454"/>
          <w:jc w:val="center"/>
        </w:trPr>
        <w:tc>
          <w:tcPr>
            <w:tcW w:w="920" w:type="dxa"/>
            <w:vMerge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871" w:type="dxa"/>
            <w:vMerge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4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3038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672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</w:p>
        </w:tc>
      </w:tr>
      <w:tr w:rsidR="00AF754A" w:rsidRPr="003B1511" w:rsidTr="00CC0C4D">
        <w:trPr>
          <w:trHeight w:val="563"/>
          <w:jc w:val="center"/>
        </w:trPr>
        <w:tc>
          <w:tcPr>
            <w:tcW w:w="9346" w:type="dxa"/>
            <w:gridSpan w:val="8"/>
            <w:tcBorders>
              <w:left w:val="nil"/>
              <w:right w:val="nil"/>
            </w:tcBorders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left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  <w:p w:rsidR="00AF754A" w:rsidRPr="003B1511" w:rsidRDefault="00AF754A" w:rsidP="00CC0C4D">
            <w:pPr>
              <w:adjustRightInd w:val="0"/>
              <w:snapToGrid w:val="0"/>
              <w:spacing w:beforeLines="30" w:before="72" w:afterLines="30" w:after="72" w:line="580" w:lineRule="exact"/>
              <w:jc w:val="center"/>
              <w:rPr>
                <w:rFonts w:eastAsia="方正小标宋简体"/>
                <w:snapToGrid w:val="0"/>
                <w:kern w:val="0"/>
                <w:sz w:val="36"/>
                <w:szCs w:val="36"/>
              </w:rPr>
            </w:pPr>
            <w:r w:rsidRPr="003B1511">
              <w:rPr>
                <w:rFonts w:eastAsia="方正小标宋简体"/>
                <w:snapToGrid w:val="0"/>
                <w:kern w:val="0"/>
                <w:sz w:val="36"/>
                <w:szCs w:val="36"/>
              </w:rPr>
              <w:t>现场评审结果</w:t>
            </w:r>
          </w:p>
        </w:tc>
      </w:tr>
      <w:tr w:rsidR="00AF754A" w:rsidRPr="003B1511" w:rsidTr="00CC0C4D">
        <w:trPr>
          <w:trHeight w:val="443"/>
          <w:jc w:val="center"/>
        </w:trPr>
        <w:tc>
          <w:tcPr>
            <w:tcW w:w="6253" w:type="dxa"/>
            <w:gridSpan w:val="6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是否达到拟申请等级：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□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是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□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否</w:t>
            </w:r>
          </w:p>
        </w:tc>
        <w:tc>
          <w:tcPr>
            <w:tcW w:w="3093" w:type="dxa"/>
            <w:gridSpan w:val="2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现场评审得分：</w:t>
            </w:r>
          </w:p>
        </w:tc>
      </w:tr>
      <w:tr w:rsidR="00AF754A" w:rsidRPr="003B1511" w:rsidTr="00653B93">
        <w:trPr>
          <w:trHeight w:val="1043"/>
          <w:jc w:val="center"/>
        </w:trPr>
        <w:tc>
          <w:tcPr>
            <w:tcW w:w="9346" w:type="dxa"/>
            <w:gridSpan w:val="8"/>
            <w:noWrap/>
            <w:vAlign w:val="center"/>
          </w:tcPr>
          <w:p w:rsidR="00AF754A" w:rsidRPr="003B1511" w:rsidRDefault="00AF754A" w:rsidP="00653B93">
            <w:pPr>
              <w:adjustRightInd w:val="0"/>
              <w:snapToGrid w:val="0"/>
              <w:spacing w:line="24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现场评审组组长（签名）：</w:t>
            </w:r>
          </w:p>
          <w:p w:rsidR="00653B93" w:rsidRPr="003B1511" w:rsidRDefault="00653B93" w:rsidP="00653B93">
            <w:pPr>
              <w:adjustRightInd w:val="0"/>
              <w:snapToGrid w:val="0"/>
              <w:spacing w:line="24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</w:p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   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成员（签名）：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     </w:t>
            </w:r>
            <w:r w:rsidR="00653B93"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  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年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月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 xml:space="preserve">    </w:t>
            </w: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日</w:t>
            </w:r>
          </w:p>
        </w:tc>
      </w:tr>
      <w:tr w:rsidR="00AF754A" w:rsidRPr="003B1511" w:rsidTr="00653B93">
        <w:trPr>
          <w:trHeight w:hRule="exact" w:val="1011"/>
          <w:jc w:val="center"/>
        </w:trPr>
        <w:tc>
          <w:tcPr>
            <w:tcW w:w="9346" w:type="dxa"/>
            <w:gridSpan w:val="8"/>
            <w:noWrap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现场评审情况：</w:t>
            </w:r>
          </w:p>
        </w:tc>
      </w:tr>
      <w:tr w:rsidR="00AF754A" w:rsidRPr="003B1511" w:rsidTr="00653B93">
        <w:trPr>
          <w:trHeight w:hRule="exact" w:val="850"/>
          <w:jc w:val="center"/>
        </w:trPr>
        <w:tc>
          <w:tcPr>
            <w:tcW w:w="9346" w:type="dxa"/>
            <w:gridSpan w:val="8"/>
            <w:noWrap/>
          </w:tcPr>
          <w:p w:rsidR="00AF754A" w:rsidRPr="003B1511" w:rsidRDefault="00AF754A" w:rsidP="00653B93">
            <w:pPr>
              <w:adjustRightInd w:val="0"/>
              <w:snapToGrid w:val="0"/>
              <w:spacing w:line="40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现场评审不符合项及整改完成情况（另附表提供）：</w:t>
            </w:r>
          </w:p>
        </w:tc>
      </w:tr>
      <w:tr w:rsidR="00AF754A" w:rsidRPr="003B1511" w:rsidTr="00653B93">
        <w:trPr>
          <w:trHeight w:hRule="exact" w:val="851"/>
          <w:jc w:val="center"/>
        </w:trPr>
        <w:tc>
          <w:tcPr>
            <w:tcW w:w="9346" w:type="dxa"/>
            <w:gridSpan w:val="8"/>
            <w:noWrap/>
          </w:tcPr>
          <w:p w:rsidR="00AF754A" w:rsidRPr="003B1511" w:rsidRDefault="00AF754A" w:rsidP="00653B93">
            <w:pPr>
              <w:adjustRightInd w:val="0"/>
              <w:snapToGrid w:val="0"/>
              <w:spacing w:line="40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snapToGrid w:val="0"/>
                <w:kern w:val="0"/>
                <w:szCs w:val="21"/>
              </w:rPr>
              <w:t>建议：</w:t>
            </w:r>
          </w:p>
        </w:tc>
      </w:tr>
      <w:tr w:rsidR="00AF754A" w:rsidRPr="003B1511" w:rsidTr="00653B93">
        <w:trPr>
          <w:trHeight w:val="1124"/>
          <w:jc w:val="center"/>
        </w:trPr>
        <w:tc>
          <w:tcPr>
            <w:tcW w:w="9346" w:type="dxa"/>
            <w:gridSpan w:val="8"/>
            <w:noWrap/>
            <w:vAlign w:val="center"/>
          </w:tcPr>
          <w:p w:rsidR="00AF754A" w:rsidRPr="003B1511" w:rsidRDefault="00AF754A" w:rsidP="00CC0C4D">
            <w:pPr>
              <w:adjustRightInd w:val="0"/>
              <w:snapToGrid w:val="0"/>
              <w:spacing w:line="40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 w:rsidRPr="003B1511">
              <w:rPr>
                <w:rFonts w:eastAsiaTheme="minorEastAsia"/>
                <w:kern w:val="0"/>
                <w:szCs w:val="21"/>
              </w:rPr>
              <w:t>申请企业意见：</w:t>
            </w:r>
            <w:r w:rsidRPr="003B1511">
              <w:rPr>
                <w:rFonts w:eastAsiaTheme="minorEastAsia"/>
                <w:kern w:val="0"/>
                <w:szCs w:val="21"/>
              </w:rPr>
              <w:t xml:space="preserve">                  </w:t>
            </w:r>
          </w:p>
          <w:p w:rsidR="00AF754A" w:rsidRPr="003B1511" w:rsidRDefault="00AF754A" w:rsidP="00CC0C4D"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eastAsiaTheme="minorEastAsia"/>
                <w:kern w:val="0"/>
                <w:szCs w:val="21"/>
              </w:rPr>
            </w:pPr>
            <w:r w:rsidRPr="003B1511">
              <w:rPr>
                <w:rFonts w:eastAsiaTheme="minorEastAsia"/>
                <w:kern w:val="0"/>
                <w:szCs w:val="21"/>
              </w:rPr>
              <w:t>主要负责人（签名）：</w:t>
            </w:r>
            <w:r w:rsidRPr="003B1511">
              <w:rPr>
                <w:rFonts w:eastAsiaTheme="minorEastAsia"/>
                <w:kern w:val="0"/>
                <w:szCs w:val="21"/>
              </w:rPr>
              <w:t xml:space="preserve">                           </w:t>
            </w:r>
            <w:r w:rsidRPr="003B1511">
              <w:rPr>
                <w:rFonts w:eastAsiaTheme="minorEastAsia"/>
                <w:kern w:val="0"/>
                <w:szCs w:val="21"/>
              </w:rPr>
              <w:t>（企业盖章）</w:t>
            </w:r>
          </w:p>
          <w:p w:rsidR="00AF754A" w:rsidRPr="003B1511" w:rsidRDefault="00AF754A" w:rsidP="00CC0C4D">
            <w:pPr>
              <w:adjustRightInd w:val="0"/>
              <w:snapToGrid w:val="0"/>
              <w:spacing w:beforeLines="15" w:before="36" w:line="580" w:lineRule="exact"/>
              <w:jc w:val="center"/>
              <w:rPr>
                <w:kern w:val="0"/>
                <w:sz w:val="28"/>
                <w:szCs w:val="28"/>
              </w:rPr>
            </w:pPr>
            <w:r w:rsidRPr="003B1511">
              <w:rPr>
                <w:rFonts w:eastAsiaTheme="minorEastAsia"/>
                <w:kern w:val="0"/>
                <w:szCs w:val="21"/>
              </w:rPr>
              <w:t xml:space="preserve">                                        </w:t>
            </w:r>
            <w:r w:rsidRPr="003B1511">
              <w:rPr>
                <w:rFonts w:eastAsiaTheme="minorEastAsia"/>
                <w:kern w:val="0"/>
                <w:szCs w:val="21"/>
              </w:rPr>
              <w:t>年</w:t>
            </w:r>
            <w:r w:rsidRPr="003B1511">
              <w:rPr>
                <w:rFonts w:eastAsiaTheme="minorEastAsia"/>
                <w:kern w:val="0"/>
                <w:szCs w:val="21"/>
              </w:rPr>
              <w:t xml:space="preserve">    </w:t>
            </w:r>
            <w:r w:rsidRPr="003B1511">
              <w:rPr>
                <w:rFonts w:eastAsiaTheme="minorEastAsia"/>
                <w:kern w:val="0"/>
                <w:szCs w:val="21"/>
              </w:rPr>
              <w:t>月</w:t>
            </w:r>
            <w:r w:rsidRPr="003B1511">
              <w:rPr>
                <w:rFonts w:eastAsiaTheme="minorEastAsia"/>
                <w:kern w:val="0"/>
                <w:szCs w:val="21"/>
              </w:rPr>
              <w:t xml:space="preserve">    </w:t>
            </w:r>
            <w:r w:rsidRPr="003B1511">
              <w:rPr>
                <w:rFonts w:eastAsiaTheme="minorEastAsia"/>
                <w:kern w:val="0"/>
                <w:szCs w:val="21"/>
              </w:rPr>
              <w:t>日</w:t>
            </w:r>
          </w:p>
        </w:tc>
      </w:tr>
    </w:tbl>
    <w:p w:rsidR="00A753B7" w:rsidRPr="003B1511" w:rsidRDefault="00A753B7" w:rsidP="00C179AB">
      <w:pPr>
        <w:spacing w:line="600" w:lineRule="exact"/>
        <w:rPr>
          <w:rFonts w:eastAsia="仿宋_GB2312"/>
          <w:kern w:val="0"/>
          <w:sz w:val="28"/>
          <w:szCs w:val="28"/>
        </w:rPr>
      </w:pPr>
      <w:bookmarkStart w:id="0" w:name="_GoBack"/>
      <w:bookmarkEnd w:id="0"/>
    </w:p>
    <w:sectPr w:rsidR="00A753B7" w:rsidRPr="003B1511" w:rsidSect="00546968">
      <w:footerReference w:type="even" r:id="rId10"/>
      <w:footerReference w:type="default" r:id="rId11"/>
      <w:type w:val="continuous"/>
      <w:pgSz w:w="11907" w:h="16840"/>
      <w:pgMar w:top="2098" w:right="1531" w:bottom="1985" w:left="1531" w:header="709" w:footer="1361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E0A" w:rsidRDefault="00876E0A" w:rsidP="00A753B7">
      <w:r>
        <w:separator/>
      </w:r>
    </w:p>
  </w:endnote>
  <w:endnote w:type="continuationSeparator" w:id="0">
    <w:p w:rsidR="00876E0A" w:rsidRDefault="00876E0A" w:rsidP="00A75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5493968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B1511" w:rsidRPr="00546968" w:rsidRDefault="003B1511">
        <w:pPr>
          <w:pStyle w:val="a5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 w:rsidRPr="0054696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54696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54696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179AB" w:rsidRPr="00C179AB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179AB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 w:rsidRPr="0054696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3B1511" w:rsidRDefault="003B1511" w:rsidP="00546968">
    <w:pPr>
      <w:pStyle w:val="a5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3B7" w:rsidRDefault="00B12B06">
    <w:pPr>
      <w:pStyle w:val="a5"/>
      <w:ind w:firstLine="280"/>
      <w:jc w:val="both"/>
      <w:rPr>
        <w:sz w:val="28"/>
        <w:szCs w:val="28"/>
      </w:rPr>
    </w:pPr>
    <w:r>
      <w:rPr>
        <w:rFonts w:asciiTheme="majorEastAsia" w:eastAsiaTheme="majorEastAsia" w:hAnsiTheme="majorEastAsia"/>
        <w:kern w:val="0"/>
        <w:sz w:val="28"/>
        <w:szCs w:val="28"/>
      </w:rPr>
      <w:t xml:space="preserve">— </w:t>
    </w:r>
    <w:r w:rsidR="00A753B7"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 w:rsidR="00A753B7">
      <w:rPr>
        <w:kern w:val="0"/>
        <w:sz w:val="28"/>
        <w:szCs w:val="28"/>
      </w:rPr>
      <w:fldChar w:fldCharType="separate"/>
    </w:r>
    <w:r w:rsidR="003B1511">
      <w:rPr>
        <w:noProof/>
        <w:kern w:val="0"/>
        <w:sz w:val="28"/>
        <w:szCs w:val="28"/>
      </w:rPr>
      <w:t>20</w:t>
    </w:r>
    <w:r w:rsidR="00A753B7">
      <w:rPr>
        <w:kern w:val="0"/>
        <w:sz w:val="28"/>
        <w:szCs w:val="28"/>
      </w:rPr>
      <w:fldChar w:fldCharType="end"/>
    </w:r>
    <w:r>
      <w:rPr>
        <w:rFonts w:asciiTheme="majorEastAsia" w:eastAsiaTheme="majorEastAsia" w:hAnsiTheme="majorEastAsia"/>
        <w:kern w:val="0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6773905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546968" w:rsidRDefault="00546968">
        <w:pPr>
          <w:pStyle w:val="a5"/>
          <w:jc w:val="center"/>
        </w:pPr>
        <w:r w:rsidRPr="0054696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54696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54696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179AB" w:rsidRPr="00C179AB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C179AB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3 -</w:t>
        </w:r>
        <w:r w:rsidRPr="0054696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A753B7" w:rsidRDefault="00A753B7">
    <w:pPr>
      <w:pStyle w:val="a5"/>
      <w:wordWrap w:val="0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E0A" w:rsidRDefault="00876E0A" w:rsidP="00A753B7">
      <w:r>
        <w:separator/>
      </w:r>
    </w:p>
  </w:footnote>
  <w:footnote w:type="continuationSeparator" w:id="0">
    <w:p w:rsidR="00876E0A" w:rsidRDefault="00876E0A" w:rsidP="00A753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66B2"/>
    <w:rsid w:val="000117B6"/>
    <w:rsid w:val="00017245"/>
    <w:rsid w:val="000356FE"/>
    <w:rsid w:val="000358CB"/>
    <w:rsid w:val="00037EB7"/>
    <w:rsid w:val="00057101"/>
    <w:rsid w:val="00066CE3"/>
    <w:rsid w:val="00070E8F"/>
    <w:rsid w:val="00090BA4"/>
    <w:rsid w:val="00091EFD"/>
    <w:rsid w:val="000A300A"/>
    <w:rsid w:val="000A5685"/>
    <w:rsid w:val="000C74A1"/>
    <w:rsid w:val="000E5B20"/>
    <w:rsid w:val="000F729D"/>
    <w:rsid w:val="000F7FFC"/>
    <w:rsid w:val="00126088"/>
    <w:rsid w:val="00127157"/>
    <w:rsid w:val="001703AB"/>
    <w:rsid w:val="00173C38"/>
    <w:rsid w:val="00183C0A"/>
    <w:rsid w:val="001959C3"/>
    <w:rsid w:val="001B3EF1"/>
    <w:rsid w:val="001C334A"/>
    <w:rsid w:val="001D633B"/>
    <w:rsid w:val="001E08A8"/>
    <w:rsid w:val="001E1E54"/>
    <w:rsid w:val="001E2576"/>
    <w:rsid w:val="001E3721"/>
    <w:rsid w:val="001F1FE0"/>
    <w:rsid w:val="00200C59"/>
    <w:rsid w:val="0020763A"/>
    <w:rsid w:val="002250FE"/>
    <w:rsid w:val="0023121A"/>
    <w:rsid w:val="002435BC"/>
    <w:rsid w:val="00253694"/>
    <w:rsid w:val="0026295B"/>
    <w:rsid w:val="00282716"/>
    <w:rsid w:val="00291003"/>
    <w:rsid w:val="002A2B3A"/>
    <w:rsid w:val="002D4BD5"/>
    <w:rsid w:val="002E14CB"/>
    <w:rsid w:val="00300521"/>
    <w:rsid w:val="00300F84"/>
    <w:rsid w:val="0032282C"/>
    <w:rsid w:val="00335760"/>
    <w:rsid w:val="00360D6F"/>
    <w:rsid w:val="003826D0"/>
    <w:rsid w:val="0039102C"/>
    <w:rsid w:val="00396616"/>
    <w:rsid w:val="003B1511"/>
    <w:rsid w:val="003B21F6"/>
    <w:rsid w:val="003D36EF"/>
    <w:rsid w:val="0040421D"/>
    <w:rsid w:val="00411BBD"/>
    <w:rsid w:val="0042650D"/>
    <w:rsid w:val="00437B24"/>
    <w:rsid w:val="00446226"/>
    <w:rsid w:val="00447738"/>
    <w:rsid w:val="00453701"/>
    <w:rsid w:val="00462EC4"/>
    <w:rsid w:val="00464F5C"/>
    <w:rsid w:val="00472542"/>
    <w:rsid w:val="00473628"/>
    <w:rsid w:val="0047448D"/>
    <w:rsid w:val="0047521F"/>
    <w:rsid w:val="00496ABA"/>
    <w:rsid w:val="004B7D35"/>
    <w:rsid w:val="004C2EAC"/>
    <w:rsid w:val="004C682C"/>
    <w:rsid w:val="004C6CB1"/>
    <w:rsid w:val="004C7516"/>
    <w:rsid w:val="004D3D0D"/>
    <w:rsid w:val="004D66E8"/>
    <w:rsid w:val="004E5418"/>
    <w:rsid w:val="004E7B36"/>
    <w:rsid w:val="00523D8C"/>
    <w:rsid w:val="005314CF"/>
    <w:rsid w:val="00537BFE"/>
    <w:rsid w:val="00542CC2"/>
    <w:rsid w:val="00546968"/>
    <w:rsid w:val="00547A7D"/>
    <w:rsid w:val="00552AC8"/>
    <w:rsid w:val="00565A22"/>
    <w:rsid w:val="00565B22"/>
    <w:rsid w:val="005728EC"/>
    <w:rsid w:val="005827B7"/>
    <w:rsid w:val="00590053"/>
    <w:rsid w:val="005A4841"/>
    <w:rsid w:val="005B44C0"/>
    <w:rsid w:val="005F1D26"/>
    <w:rsid w:val="005F2929"/>
    <w:rsid w:val="005F4827"/>
    <w:rsid w:val="005F5A79"/>
    <w:rsid w:val="00605D25"/>
    <w:rsid w:val="00612594"/>
    <w:rsid w:val="00616462"/>
    <w:rsid w:val="00622038"/>
    <w:rsid w:val="00626202"/>
    <w:rsid w:val="0064062D"/>
    <w:rsid w:val="0065021E"/>
    <w:rsid w:val="00653B93"/>
    <w:rsid w:val="0065706E"/>
    <w:rsid w:val="00660CDE"/>
    <w:rsid w:val="00666E96"/>
    <w:rsid w:val="00674C44"/>
    <w:rsid w:val="0067782E"/>
    <w:rsid w:val="00677AEF"/>
    <w:rsid w:val="0068244A"/>
    <w:rsid w:val="006972B3"/>
    <w:rsid w:val="006A777D"/>
    <w:rsid w:val="006B1DD5"/>
    <w:rsid w:val="006B5E86"/>
    <w:rsid w:val="006D5E85"/>
    <w:rsid w:val="006E2C39"/>
    <w:rsid w:val="006E6D5F"/>
    <w:rsid w:val="006F0AB7"/>
    <w:rsid w:val="006F4558"/>
    <w:rsid w:val="006F7A9A"/>
    <w:rsid w:val="00717A0D"/>
    <w:rsid w:val="007266B2"/>
    <w:rsid w:val="00730E33"/>
    <w:rsid w:val="007433DD"/>
    <w:rsid w:val="007435F2"/>
    <w:rsid w:val="00746DAF"/>
    <w:rsid w:val="00751487"/>
    <w:rsid w:val="00780AA7"/>
    <w:rsid w:val="00784982"/>
    <w:rsid w:val="0079188F"/>
    <w:rsid w:val="007919BA"/>
    <w:rsid w:val="007955FD"/>
    <w:rsid w:val="007A453A"/>
    <w:rsid w:val="007B7A37"/>
    <w:rsid w:val="007C4870"/>
    <w:rsid w:val="007D3E67"/>
    <w:rsid w:val="007E17EF"/>
    <w:rsid w:val="007F5CBD"/>
    <w:rsid w:val="0080121F"/>
    <w:rsid w:val="00812410"/>
    <w:rsid w:val="00815397"/>
    <w:rsid w:val="00821791"/>
    <w:rsid w:val="008220BF"/>
    <w:rsid w:val="00822B9B"/>
    <w:rsid w:val="00824A66"/>
    <w:rsid w:val="00835499"/>
    <w:rsid w:val="008515B1"/>
    <w:rsid w:val="00860568"/>
    <w:rsid w:val="00867CBA"/>
    <w:rsid w:val="008722A4"/>
    <w:rsid w:val="0087688F"/>
    <w:rsid w:val="00876E0A"/>
    <w:rsid w:val="00876FB0"/>
    <w:rsid w:val="008876CA"/>
    <w:rsid w:val="00896A59"/>
    <w:rsid w:val="008A44C9"/>
    <w:rsid w:val="008D5EDB"/>
    <w:rsid w:val="008D6DA0"/>
    <w:rsid w:val="008E042C"/>
    <w:rsid w:val="008E0835"/>
    <w:rsid w:val="008E4770"/>
    <w:rsid w:val="008F4EE9"/>
    <w:rsid w:val="008F620A"/>
    <w:rsid w:val="0091316C"/>
    <w:rsid w:val="009279B0"/>
    <w:rsid w:val="00927D10"/>
    <w:rsid w:val="0093202C"/>
    <w:rsid w:val="00933611"/>
    <w:rsid w:val="00944FC5"/>
    <w:rsid w:val="00954146"/>
    <w:rsid w:val="00960EB3"/>
    <w:rsid w:val="009C64A5"/>
    <w:rsid w:val="009C7D33"/>
    <w:rsid w:val="009D05C8"/>
    <w:rsid w:val="009D4BDB"/>
    <w:rsid w:val="009E2DFE"/>
    <w:rsid w:val="009E36C1"/>
    <w:rsid w:val="009E44E5"/>
    <w:rsid w:val="009E487E"/>
    <w:rsid w:val="009F1296"/>
    <w:rsid w:val="00A1409E"/>
    <w:rsid w:val="00A2338D"/>
    <w:rsid w:val="00A53E9A"/>
    <w:rsid w:val="00A72FAE"/>
    <w:rsid w:val="00A753B7"/>
    <w:rsid w:val="00A77EFC"/>
    <w:rsid w:val="00A844D3"/>
    <w:rsid w:val="00A851E5"/>
    <w:rsid w:val="00A94E2B"/>
    <w:rsid w:val="00AA5538"/>
    <w:rsid w:val="00AE19D2"/>
    <w:rsid w:val="00AE6968"/>
    <w:rsid w:val="00AE7414"/>
    <w:rsid w:val="00AE785D"/>
    <w:rsid w:val="00AF111A"/>
    <w:rsid w:val="00AF2829"/>
    <w:rsid w:val="00AF3FCA"/>
    <w:rsid w:val="00AF443B"/>
    <w:rsid w:val="00AF754A"/>
    <w:rsid w:val="00B12B06"/>
    <w:rsid w:val="00B13C2D"/>
    <w:rsid w:val="00B14D94"/>
    <w:rsid w:val="00B403B6"/>
    <w:rsid w:val="00B40FB9"/>
    <w:rsid w:val="00B45A9F"/>
    <w:rsid w:val="00B570DC"/>
    <w:rsid w:val="00B6406B"/>
    <w:rsid w:val="00B73469"/>
    <w:rsid w:val="00B8157C"/>
    <w:rsid w:val="00B94351"/>
    <w:rsid w:val="00BD2567"/>
    <w:rsid w:val="00BE5E8D"/>
    <w:rsid w:val="00BE5F17"/>
    <w:rsid w:val="00BF27D4"/>
    <w:rsid w:val="00C179AB"/>
    <w:rsid w:val="00C24B19"/>
    <w:rsid w:val="00C40CF3"/>
    <w:rsid w:val="00C55DCF"/>
    <w:rsid w:val="00C5794B"/>
    <w:rsid w:val="00C65A97"/>
    <w:rsid w:val="00C862AA"/>
    <w:rsid w:val="00C935F8"/>
    <w:rsid w:val="00C960EF"/>
    <w:rsid w:val="00C97D2D"/>
    <w:rsid w:val="00CA7795"/>
    <w:rsid w:val="00CE4CF3"/>
    <w:rsid w:val="00D01A2E"/>
    <w:rsid w:val="00D10736"/>
    <w:rsid w:val="00D1406D"/>
    <w:rsid w:val="00D23BEC"/>
    <w:rsid w:val="00D277CB"/>
    <w:rsid w:val="00D50DB0"/>
    <w:rsid w:val="00D54B0C"/>
    <w:rsid w:val="00D60BD3"/>
    <w:rsid w:val="00D82C93"/>
    <w:rsid w:val="00D95ADF"/>
    <w:rsid w:val="00DC7208"/>
    <w:rsid w:val="00DD3DE1"/>
    <w:rsid w:val="00E0042B"/>
    <w:rsid w:val="00E018FF"/>
    <w:rsid w:val="00E03DB2"/>
    <w:rsid w:val="00E11F33"/>
    <w:rsid w:val="00E248D8"/>
    <w:rsid w:val="00E50BD6"/>
    <w:rsid w:val="00E5779C"/>
    <w:rsid w:val="00E6108D"/>
    <w:rsid w:val="00E90C09"/>
    <w:rsid w:val="00E9541E"/>
    <w:rsid w:val="00EB2489"/>
    <w:rsid w:val="00EB65E8"/>
    <w:rsid w:val="00EC2C99"/>
    <w:rsid w:val="00EC6EA5"/>
    <w:rsid w:val="00EE0DBC"/>
    <w:rsid w:val="00EE3630"/>
    <w:rsid w:val="00EE38ED"/>
    <w:rsid w:val="00EE5D3D"/>
    <w:rsid w:val="00F111D8"/>
    <w:rsid w:val="00F17E9A"/>
    <w:rsid w:val="00F30734"/>
    <w:rsid w:val="00F30ED1"/>
    <w:rsid w:val="00F34CAE"/>
    <w:rsid w:val="00F35F45"/>
    <w:rsid w:val="00F444C3"/>
    <w:rsid w:val="00F71075"/>
    <w:rsid w:val="00F73834"/>
    <w:rsid w:val="00F779D2"/>
    <w:rsid w:val="00F81C79"/>
    <w:rsid w:val="00F824B6"/>
    <w:rsid w:val="00F82A37"/>
    <w:rsid w:val="00F853FE"/>
    <w:rsid w:val="00F9112F"/>
    <w:rsid w:val="00FA3034"/>
    <w:rsid w:val="00FA3791"/>
    <w:rsid w:val="00FB0A0C"/>
    <w:rsid w:val="00FB1689"/>
    <w:rsid w:val="00FB2C9D"/>
    <w:rsid w:val="00FB7FF3"/>
    <w:rsid w:val="00FC127D"/>
    <w:rsid w:val="00FC4735"/>
    <w:rsid w:val="00FD2CEF"/>
    <w:rsid w:val="00FE024F"/>
    <w:rsid w:val="0D755CB3"/>
    <w:rsid w:val="721267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3B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753B7"/>
    <w:pPr>
      <w:spacing w:line="580" w:lineRule="exact"/>
      <w:jc w:val="center"/>
      <w:outlineLvl w:val="0"/>
    </w:pPr>
    <w:rPr>
      <w:rFonts w:ascii="Calibri" w:eastAsia="方正小标宋_GBK" w:hAnsi="Calibri"/>
      <w:kern w:val="44"/>
      <w:sz w:val="44"/>
      <w:szCs w:val="20"/>
    </w:rPr>
  </w:style>
  <w:style w:type="paragraph" w:styleId="2">
    <w:name w:val="heading 2"/>
    <w:basedOn w:val="a"/>
    <w:next w:val="a"/>
    <w:link w:val="2Char"/>
    <w:semiHidden/>
    <w:unhideWhenUsed/>
    <w:qFormat/>
    <w:rsid w:val="00A753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A753B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A753B7"/>
    <w:rPr>
      <w:rFonts w:eastAsia="仿宋_GB2312"/>
      <w:sz w:val="32"/>
      <w:szCs w:val="20"/>
    </w:rPr>
  </w:style>
  <w:style w:type="paragraph" w:styleId="a4">
    <w:name w:val="Balloon Text"/>
    <w:basedOn w:val="a"/>
    <w:link w:val="Char"/>
    <w:rsid w:val="00A753B7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A7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A7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1"/>
    <w:qFormat/>
    <w:rsid w:val="00A753B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rsid w:val="00A753B7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sid w:val="00A753B7"/>
    <w:rPr>
      <w:color w:val="0000FF"/>
      <w:u w:val="single"/>
    </w:rPr>
  </w:style>
  <w:style w:type="paragraph" w:customStyle="1" w:styleId="aa">
    <w:name w:val="密级"/>
    <w:basedOn w:val="a"/>
    <w:rsid w:val="00A753B7"/>
    <w:pPr>
      <w:autoSpaceDE w:val="0"/>
      <w:autoSpaceDN w:val="0"/>
      <w:adjustRightIn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character" w:customStyle="1" w:styleId="2Char0">
    <w:name w:val="标题2 Char"/>
    <w:link w:val="20"/>
    <w:rsid w:val="00A753B7"/>
    <w:rPr>
      <w:rFonts w:eastAsia="方正楷体_GBK"/>
      <w:sz w:val="32"/>
    </w:rPr>
  </w:style>
  <w:style w:type="paragraph" w:customStyle="1" w:styleId="20">
    <w:name w:val="标题2"/>
    <w:basedOn w:val="10"/>
    <w:link w:val="2Char0"/>
    <w:qFormat/>
    <w:rsid w:val="00A753B7"/>
    <w:pPr>
      <w:spacing w:line="590" w:lineRule="atLeast"/>
    </w:pPr>
    <w:rPr>
      <w:rFonts w:eastAsia="方正楷体_GBK" w:cs="Times New Roman"/>
      <w:bCs w:val="0"/>
      <w:sz w:val="32"/>
      <w:szCs w:val="20"/>
    </w:rPr>
  </w:style>
  <w:style w:type="paragraph" w:customStyle="1" w:styleId="10">
    <w:name w:val="标题1"/>
    <w:rsid w:val="00A753B7"/>
    <w:pPr>
      <w:adjustRightInd w:val="0"/>
      <w:snapToGrid w:val="0"/>
      <w:spacing w:line="640" w:lineRule="atLeast"/>
      <w:jc w:val="center"/>
    </w:pPr>
    <w:rPr>
      <w:rFonts w:eastAsia="方正小标宋_GBK" w:cs="Arial"/>
      <w:bCs/>
      <w:sz w:val="44"/>
      <w:szCs w:val="32"/>
    </w:rPr>
  </w:style>
  <w:style w:type="paragraph" w:customStyle="1" w:styleId="ab">
    <w:name w:val="文头"/>
    <w:basedOn w:val="a"/>
    <w:rsid w:val="00A753B7"/>
    <w:pPr>
      <w:autoSpaceDE w:val="0"/>
      <w:autoSpaceDN w:val="0"/>
      <w:adjustRightInd w:val="0"/>
      <w:snapToGrid w:val="0"/>
      <w:spacing w:before="120" w:line="227" w:lineRule="atLeast"/>
      <w:ind w:left="227" w:right="227"/>
      <w:jc w:val="distribute"/>
    </w:pPr>
    <w:rPr>
      <w:rFonts w:eastAsia="方正小标宋_GBK"/>
      <w:snapToGrid w:val="0"/>
      <w:color w:val="FF0000"/>
      <w:spacing w:val="36"/>
      <w:w w:val="82"/>
      <w:kern w:val="0"/>
      <w:sz w:val="90"/>
      <w:szCs w:val="20"/>
    </w:rPr>
  </w:style>
  <w:style w:type="paragraph" w:customStyle="1" w:styleId="30">
    <w:name w:val="标题3"/>
    <w:basedOn w:val="a"/>
    <w:qFormat/>
    <w:rsid w:val="00A753B7"/>
    <w:pPr>
      <w:adjustRightInd w:val="0"/>
      <w:snapToGrid w:val="0"/>
      <w:spacing w:line="590" w:lineRule="atLeast"/>
      <w:ind w:firstLineChars="200" w:firstLine="200"/>
    </w:pPr>
    <w:rPr>
      <w:rFonts w:eastAsia="方正黑体_GBK"/>
      <w:sz w:val="32"/>
    </w:rPr>
  </w:style>
  <w:style w:type="character" w:customStyle="1" w:styleId="Char1">
    <w:name w:val="标题 Char"/>
    <w:basedOn w:val="a0"/>
    <w:link w:val="a7"/>
    <w:qFormat/>
    <w:rsid w:val="00A753B7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0">
    <w:name w:val="页脚 Char"/>
    <w:basedOn w:val="a0"/>
    <w:link w:val="a5"/>
    <w:uiPriority w:val="99"/>
    <w:qFormat/>
    <w:rsid w:val="00A753B7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A753B7"/>
    <w:rPr>
      <w:kern w:val="2"/>
      <w:sz w:val="18"/>
      <w:szCs w:val="18"/>
    </w:rPr>
  </w:style>
  <w:style w:type="paragraph" w:customStyle="1" w:styleId="ac">
    <w:name w:val="段"/>
    <w:next w:val="a"/>
    <w:qFormat/>
    <w:rsid w:val="00A753B7"/>
    <w:pPr>
      <w:autoSpaceDE w:val="0"/>
      <w:autoSpaceDN w:val="0"/>
      <w:ind w:firstLine="200"/>
      <w:jc w:val="both"/>
    </w:pPr>
    <w:rPr>
      <w:rFonts w:ascii="宋体" w:hAnsi="Calibri"/>
      <w:sz w:val="21"/>
      <w:szCs w:val="22"/>
    </w:rPr>
  </w:style>
  <w:style w:type="character" w:customStyle="1" w:styleId="font61">
    <w:name w:val="font61"/>
    <w:qFormat/>
    <w:rsid w:val="00A753B7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31">
    <w:name w:val="font31"/>
    <w:qFormat/>
    <w:rsid w:val="00A753B7"/>
    <w:rPr>
      <w:rFonts w:ascii="黑体" w:eastAsia="黑体" w:hAnsi="宋体" w:cs="黑体"/>
      <w:color w:val="000000"/>
      <w:sz w:val="28"/>
      <w:szCs w:val="28"/>
      <w:u w:val="none"/>
    </w:rPr>
  </w:style>
  <w:style w:type="character" w:customStyle="1" w:styleId="font21">
    <w:name w:val="font21"/>
    <w:qFormat/>
    <w:rsid w:val="00A753B7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qFormat/>
    <w:rsid w:val="00A753B7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1Char">
    <w:name w:val="标题 1 Char"/>
    <w:basedOn w:val="a0"/>
    <w:link w:val="1"/>
    <w:qFormat/>
    <w:rsid w:val="00A753B7"/>
    <w:rPr>
      <w:rFonts w:ascii="Calibri" w:eastAsia="方正小标宋_GBK" w:hAnsi="Calibri"/>
      <w:kern w:val="44"/>
      <w:sz w:val="44"/>
    </w:rPr>
  </w:style>
  <w:style w:type="character" w:customStyle="1" w:styleId="2Char">
    <w:name w:val="标题 2 Char"/>
    <w:basedOn w:val="a0"/>
    <w:link w:val="2"/>
    <w:semiHidden/>
    <w:qFormat/>
    <w:rsid w:val="00A753B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A753B7"/>
    <w:rPr>
      <w:b/>
      <w:bCs/>
      <w:kern w:val="2"/>
      <w:sz w:val="32"/>
      <w:szCs w:val="32"/>
    </w:rPr>
  </w:style>
  <w:style w:type="paragraph" w:customStyle="1" w:styleId="-1">
    <w:name w:val="正文-公1"/>
    <w:next w:val="a"/>
    <w:qFormat/>
    <w:rsid w:val="00A753B7"/>
    <w:pPr>
      <w:widowControl w:val="0"/>
      <w:ind w:firstLineChars="200" w:firstLine="200"/>
    </w:pPr>
    <w:rPr>
      <w:rFonts w:eastAsia="仿宋_GB2312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&#26700;&#38754;\&#24120;&#29992;\&#25991;&#20214;&#22836;&#65288;&#32418;&#22836;&#6528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7"/>
    <customShpInfo spid="_x0000_s103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BA07A4-EEA7-46FD-8218-F0517EBAD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文件头（红头）.dot</Template>
  <TotalTime>42</TotalTime>
  <Pages>3</Pages>
  <Words>82</Words>
  <Characters>471</Characters>
  <Application>Microsoft Office Word</Application>
  <DocSecurity>0</DocSecurity>
  <Lines>3</Lines>
  <Paragraphs>1</Paragraphs>
  <ScaleCrop>false</ScaleCrop>
  <Company>ntga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xb21cn</cp:lastModifiedBy>
  <cp:revision>8</cp:revision>
  <cp:lastPrinted>2022-02-18T01:14:00Z</cp:lastPrinted>
  <dcterms:created xsi:type="dcterms:W3CDTF">2022-06-01T08:14:00Z</dcterms:created>
  <dcterms:modified xsi:type="dcterms:W3CDTF">2022-06-06T05:32:00Z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B6667FA2AF2B4B6E983855A3DB2CC5E5</vt:lpwstr>
  </property>
</Properties>
</file>