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C4F" w:rsidRPr="009D1424" w:rsidRDefault="004B0C4F" w:rsidP="00576896">
      <w:pPr>
        <w:rPr>
          <w:rFonts w:ascii="黑体" w:eastAsia="黑体" w:hAnsi="黑体"/>
          <w:sz w:val="32"/>
          <w:szCs w:val="32"/>
        </w:rPr>
      </w:pPr>
      <w:r w:rsidRPr="009D1424">
        <w:rPr>
          <w:rFonts w:ascii="黑体" w:eastAsia="黑体" w:hAnsi="黑体" w:cs="黑体" w:hint="eastAsia"/>
          <w:sz w:val="32"/>
          <w:szCs w:val="32"/>
        </w:rPr>
        <w:t>附件</w:t>
      </w:r>
    </w:p>
    <w:p w:rsidR="004B0C4F" w:rsidRPr="00576896" w:rsidRDefault="004B0C4F" w:rsidP="009D1424">
      <w:pPr>
        <w:spacing w:after="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576896">
        <w:rPr>
          <w:rFonts w:ascii="方正小标宋简体" w:eastAsia="方正小标宋简体" w:cs="方正小标宋简体"/>
          <w:sz w:val="44"/>
          <w:szCs w:val="44"/>
        </w:rPr>
        <w:t>2021</w:t>
      </w:r>
      <w:r w:rsidRPr="00576896">
        <w:rPr>
          <w:rFonts w:ascii="方正小标宋简体" w:eastAsia="方正小标宋简体" w:cs="方正小标宋简体" w:hint="eastAsia"/>
          <w:sz w:val="44"/>
          <w:szCs w:val="44"/>
        </w:rPr>
        <w:t>年常州市</w:t>
      </w:r>
      <w:r>
        <w:rPr>
          <w:rFonts w:ascii="方正小标宋简体" w:eastAsia="方正小标宋简体" w:cs="方正小标宋简体" w:hint="eastAsia"/>
          <w:sz w:val="44"/>
          <w:szCs w:val="44"/>
        </w:rPr>
        <w:t>“</w:t>
      </w:r>
      <w:r w:rsidRPr="00576896">
        <w:rPr>
          <w:rFonts w:ascii="方正小标宋简体" w:eastAsia="方正小标宋简体" w:cs="方正小标宋简体" w:hint="eastAsia"/>
          <w:sz w:val="44"/>
          <w:szCs w:val="44"/>
        </w:rPr>
        <w:t>五好乡村教工之家</w:t>
      </w:r>
      <w:r>
        <w:rPr>
          <w:rFonts w:ascii="方正小标宋简体" w:eastAsia="方正小标宋简体" w:cs="方正小标宋简体" w:hint="eastAsia"/>
          <w:sz w:val="44"/>
          <w:szCs w:val="44"/>
        </w:rPr>
        <w:t>”</w:t>
      </w:r>
      <w:r w:rsidRPr="00576896">
        <w:rPr>
          <w:rFonts w:ascii="方正小标宋简体" w:eastAsia="方正小标宋简体" w:cs="方正小标宋简体" w:hint="eastAsia"/>
          <w:sz w:val="44"/>
          <w:szCs w:val="44"/>
        </w:rPr>
        <w:t>名单</w:t>
      </w:r>
    </w:p>
    <w:bookmarkEnd w:id="0"/>
    <w:p w:rsidR="004B0C4F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溧阳市永平小学工会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溧阳市社渚中心小学工会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常州市武进区雪堰中心小学工会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常州市武进区潘家小学工会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常州市武进区礼嘉中学工会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常州市武进区礼嘉中心小学工会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常州市武进区城东小学工会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常州市武进区牛塘中心小学工会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</w:t>
      </w:r>
      <w:r w:rsidRPr="00576896">
        <w:rPr>
          <w:rFonts w:ascii="宋体" w:hAnsi="宋体" w:cs="宋体" w:hint="eastAsia"/>
          <w:sz w:val="32"/>
          <w:szCs w:val="32"/>
        </w:rPr>
        <w:t>滆</w:t>
      </w:r>
      <w:r w:rsidRPr="00576896">
        <w:rPr>
          <w:rFonts w:ascii="仿宋_GB2312" w:eastAsia="仿宋_GB2312" w:hAnsi="仿宋_GB2312" w:cs="仿宋_GB2312" w:hint="eastAsia"/>
          <w:sz w:val="32"/>
          <w:szCs w:val="32"/>
        </w:rPr>
        <w:t>湖科技幼儿园工会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常州市新北区奔牛实验小学工会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常州市西夏墅中学工会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常州市滨江中学工会</w:t>
      </w:r>
    </w:p>
    <w:p w:rsidR="004B0C4F" w:rsidRPr="00AC1058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AC1058">
        <w:rPr>
          <w:rFonts w:ascii="仿宋_GB2312" w:eastAsia="仿宋_GB2312" w:cs="仿宋_GB2312" w:hint="eastAsia"/>
          <w:sz w:val="32"/>
          <w:szCs w:val="32"/>
        </w:rPr>
        <w:t>常州市武进区遥观中心小学工会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常州市武进区横林实验小学工会</w:t>
      </w:r>
    </w:p>
    <w:p w:rsidR="004B0C4F" w:rsidRPr="00576896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常州市泰村实验学校工会</w:t>
      </w:r>
    </w:p>
    <w:p w:rsidR="004B0C4F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  <w:r w:rsidRPr="00576896">
        <w:rPr>
          <w:rFonts w:ascii="仿宋_GB2312" w:eastAsia="仿宋_GB2312" w:cs="仿宋_GB2312" w:hint="eastAsia"/>
          <w:sz w:val="32"/>
          <w:szCs w:val="32"/>
        </w:rPr>
        <w:t>常州市郑陆实验学校工会</w:t>
      </w:r>
    </w:p>
    <w:p w:rsidR="004B0C4F" w:rsidRPr="004D2D69" w:rsidRDefault="004B0C4F" w:rsidP="009D1424"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</w:p>
    <w:sectPr w:rsidR="004B0C4F" w:rsidRPr="004D2D69" w:rsidSect="009D1424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C4F" w:rsidRDefault="004B0C4F" w:rsidP="004D2D69">
      <w:pPr>
        <w:spacing w:after="0"/>
      </w:pPr>
      <w:r>
        <w:separator/>
      </w:r>
    </w:p>
  </w:endnote>
  <w:endnote w:type="continuationSeparator" w:id="1">
    <w:p w:rsidR="004B0C4F" w:rsidRDefault="004B0C4F" w:rsidP="004D2D6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C4F" w:rsidRPr="009D1424" w:rsidRDefault="004B0C4F" w:rsidP="004A0EC6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9D1424">
      <w:rPr>
        <w:rStyle w:val="PageNumber"/>
        <w:sz w:val="28"/>
        <w:szCs w:val="28"/>
      </w:rPr>
      <w:fldChar w:fldCharType="begin"/>
    </w:r>
    <w:r w:rsidRPr="009D1424">
      <w:rPr>
        <w:rStyle w:val="PageNumber"/>
        <w:sz w:val="28"/>
        <w:szCs w:val="28"/>
      </w:rPr>
      <w:instrText xml:space="preserve">PAGE  </w:instrText>
    </w:r>
    <w:r w:rsidRPr="009D1424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- 3 -</w:t>
    </w:r>
    <w:r w:rsidRPr="009D1424">
      <w:rPr>
        <w:rStyle w:val="PageNumber"/>
        <w:sz w:val="28"/>
        <w:szCs w:val="28"/>
      </w:rPr>
      <w:fldChar w:fldCharType="end"/>
    </w:r>
  </w:p>
  <w:p w:rsidR="004B0C4F" w:rsidRDefault="004B0C4F" w:rsidP="009D1424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C4F" w:rsidRDefault="004B0C4F" w:rsidP="004D2D69">
      <w:pPr>
        <w:spacing w:after="0"/>
      </w:pPr>
      <w:r>
        <w:separator/>
      </w:r>
    </w:p>
  </w:footnote>
  <w:footnote w:type="continuationSeparator" w:id="1">
    <w:p w:rsidR="004B0C4F" w:rsidRDefault="004B0C4F" w:rsidP="004D2D6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646D"/>
    <w:rsid w:val="00031AE7"/>
    <w:rsid w:val="00031D84"/>
    <w:rsid w:val="00072C9C"/>
    <w:rsid w:val="0009760E"/>
    <w:rsid w:val="000E78F4"/>
    <w:rsid w:val="00104208"/>
    <w:rsid w:val="00111F6E"/>
    <w:rsid w:val="0017297C"/>
    <w:rsid w:val="00196E41"/>
    <w:rsid w:val="001E4B8F"/>
    <w:rsid w:val="00227F38"/>
    <w:rsid w:val="00245CDC"/>
    <w:rsid w:val="002561B1"/>
    <w:rsid w:val="00267B1C"/>
    <w:rsid w:val="002D22B6"/>
    <w:rsid w:val="002D530A"/>
    <w:rsid w:val="002F35EE"/>
    <w:rsid w:val="002F659C"/>
    <w:rsid w:val="00303FE7"/>
    <w:rsid w:val="003134C9"/>
    <w:rsid w:val="00367F2A"/>
    <w:rsid w:val="0040669A"/>
    <w:rsid w:val="0042119A"/>
    <w:rsid w:val="00436CC8"/>
    <w:rsid w:val="004A0EC6"/>
    <w:rsid w:val="004B0C4F"/>
    <w:rsid w:val="004B58D8"/>
    <w:rsid w:val="004D2D69"/>
    <w:rsid w:val="004F62BE"/>
    <w:rsid w:val="00545C00"/>
    <w:rsid w:val="00576896"/>
    <w:rsid w:val="00581651"/>
    <w:rsid w:val="005A139B"/>
    <w:rsid w:val="005B4AD7"/>
    <w:rsid w:val="005B7EAA"/>
    <w:rsid w:val="005C4083"/>
    <w:rsid w:val="005D190A"/>
    <w:rsid w:val="005F1127"/>
    <w:rsid w:val="00606EC9"/>
    <w:rsid w:val="00614596"/>
    <w:rsid w:val="006238FA"/>
    <w:rsid w:val="00642A22"/>
    <w:rsid w:val="00672026"/>
    <w:rsid w:val="00696F81"/>
    <w:rsid w:val="006A0854"/>
    <w:rsid w:val="006B43F2"/>
    <w:rsid w:val="006C37FF"/>
    <w:rsid w:val="006E182F"/>
    <w:rsid w:val="006F5A3A"/>
    <w:rsid w:val="006F7A91"/>
    <w:rsid w:val="0076625F"/>
    <w:rsid w:val="007740A9"/>
    <w:rsid w:val="007B3CB9"/>
    <w:rsid w:val="007D2F8C"/>
    <w:rsid w:val="007D78A3"/>
    <w:rsid w:val="00835EC7"/>
    <w:rsid w:val="0084491F"/>
    <w:rsid w:val="008508EB"/>
    <w:rsid w:val="00883363"/>
    <w:rsid w:val="008A2229"/>
    <w:rsid w:val="008E5052"/>
    <w:rsid w:val="00915907"/>
    <w:rsid w:val="00966239"/>
    <w:rsid w:val="009907BE"/>
    <w:rsid w:val="009967FF"/>
    <w:rsid w:val="009C03E7"/>
    <w:rsid w:val="009D1424"/>
    <w:rsid w:val="009E1EF1"/>
    <w:rsid w:val="00A10227"/>
    <w:rsid w:val="00A14D10"/>
    <w:rsid w:val="00A252F4"/>
    <w:rsid w:val="00A6314E"/>
    <w:rsid w:val="00AA3451"/>
    <w:rsid w:val="00AB7509"/>
    <w:rsid w:val="00AC1058"/>
    <w:rsid w:val="00AC5785"/>
    <w:rsid w:val="00AE5AFD"/>
    <w:rsid w:val="00B1021C"/>
    <w:rsid w:val="00B37F6E"/>
    <w:rsid w:val="00B665E2"/>
    <w:rsid w:val="00B90DB7"/>
    <w:rsid w:val="00BB3147"/>
    <w:rsid w:val="00BD6FEC"/>
    <w:rsid w:val="00BF4C38"/>
    <w:rsid w:val="00C269F6"/>
    <w:rsid w:val="00C31757"/>
    <w:rsid w:val="00C6454C"/>
    <w:rsid w:val="00CA5471"/>
    <w:rsid w:val="00CB4C2B"/>
    <w:rsid w:val="00CF581E"/>
    <w:rsid w:val="00D625E1"/>
    <w:rsid w:val="00DE661A"/>
    <w:rsid w:val="00E167B0"/>
    <w:rsid w:val="00E24A3D"/>
    <w:rsid w:val="00E25E57"/>
    <w:rsid w:val="00E471CF"/>
    <w:rsid w:val="00E80AFA"/>
    <w:rsid w:val="00EA03BF"/>
    <w:rsid w:val="00EA1005"/>
    <w:rsid w:val="00EB0562"/>
    <w:rsid w:val="00EB3C90"/>
    <w:rsid w:val="00EC3F87"/>
    <w:rsid w:val="00EE6363"/>
    <w:rsid w:val="00EF0CC8"/>
    <w:rsid w:val="00F06469"/>
    <w:rsid w:val="00F43458"/>
    <w:rsid w:val="00F90659"/>
    <w:rsid w:val="00F94BD1"/>
    <w:rsid w:val="00FA50CD"/>
    <w:rsid w:val="00FB2F1C"/>
    <w:rsid w:val="00FC2238"/>
    <w:rsid w:val="00FC2ECA"/>
    <w:rsid w:val="00FF4989"/>
    <w:rsid w:val="00FF6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F8C"/>
    <w:pPr>
      <w:widowControl w:val="0"/>
      <w:spacing w:after="8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D2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D2D69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4D2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D2D69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9D14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586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35</Words>
  <Characters>203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徐红兵</dc:creator>
  <cp:keywords/>
  <dc:description/>
  <cp:lastModifiedBy>吴琳赟</cp:lastModifiedBy>
  <cp:revision>4</cp:revision>
  <dcterms:created xsi:type="dcterms:W3CDTF">2021-07-30T00:37:00Z</dcterms:created>
  <dcterms:modified xsi:type="dcterms:W3CDTF">2021-08-02T01:25:00Z</dcterms:modified>
</cp:coreProperties>
</file>