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894" w:rsidRPr="00762A28" w:rsidRDefault="009A7894" w:rsidP="009F5407">
      <w:pPr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9A7894" w:rsidRDefault="009A7894" w:rsidP="009F5407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762A28">
        <w:rPr>
          <w:rFonts w:ascii="方正小标宋简体" w:eastAsia="方正小标宋简体" w:cs="方正小标宋简体" w:hint="eastAsia"/>
          <w:sz w:val="44"/>
          <w:szCs w:val="44"/>
        </w:rPr>
        <w:t>常州市第二批市级教师发展示范基地校名单</w:t>
      </w:r>
    </w:p>
    <w:p w:rsidR="009A7894" w:rsidRPr="00762A28" w:rsidRDefault="009A7894" w:rsidP="00762A28">
      <w:pPr>
        <w:spacing w:line="4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tbl>
      <w:tblPr>
        <w:tblW w:w="7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38"/>
        <w:gridCol w:w="6145"/>
      </w:tblGrid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 w:rsidRPr="00762A28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 w:rsidRPr="00762A28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学校名称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溧阳市光华高级中学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常州市金坛区第一中学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江苏省武进高级中学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常州市新桥高级中学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常州市田家炳高级中学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江苏省溧阳中学附属初级中学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常州市金坛区段玉裁初级中学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常州市武进区湖塘实验中学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常州市新北区实验中学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常州市郑陆实验学校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常州市新闸中学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常州市第四中学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常州市实验初级中学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14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溧阳市实验小学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溧阳市溧城镇西平小学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16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常州市金坛区华城实验小学教育集团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17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常州市金坛区段玉裁实验小学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18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常州市金坛区东城实验小学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19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常州市武进区湖塘桥实验小学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20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武进区湖塘桥第二实验小学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21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常州市武进区刘海粟小学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22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常州市新北区奔牛实验小学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23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常州市新北区百草园小学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24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常州市新北区三井实验小学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25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常州市新北区孟河实验小学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26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常州市解放路小学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27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常州市邹区实验小学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28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常州市戚墅堰东方小学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29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溧阳市实验幼儿园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30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溧阳市东升实验幼儿园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31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常州市金坛区实验幼儿园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32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常州市武进区李公朴幼儿园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33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常州市武进区机关幼儿园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34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常州市武进区湖塘桥实验幼儿园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35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常州市新北区龙虎塘街道中心幼儿园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36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常州市新北区三井街道中心幼儿园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37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常州市天宁区天隆和记黄埔幼儿园</w:t>
            </w:r>
          </w:p>
        </w:tc>
      </w:tr>
      <w:tr w:rsidR="009A7894" w:rsidRPr="00762A28" w:rsidTr="00762A28">
        <w:trPr>
          <w:trHeight w:val="535"/>
          <w:jc w:val="center"/>
        </w:trPr>
        <w:tc>
          <w:tcPr>
            <w:tcW w:w="938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762A28">
              <w:rPr>
                <w:rFonts w:ascii="仿宋_GB2312" w:eastAsia="仿宋_GB2312" w:cs="仿宋_GB2312"/>
                <w:sz w:val="28"/>
                <w:szCs w:val="28"/>
              </w:rPr>
              <w:t>38</w:t>
            </w:r>
          </w:p>
        </w:tc>
        <w:tc>
          <w:tcPr>
            <w:tcW w:w="6145" w:type="dxa"/>
            <w:vAlign w:val="center"/>
          </w:tcPr>
          <w:p w:rsidR="009A7894" w:rsidRPr="00762A28" w:rsidRDefault="009A7894" w:rsidP="00762A28"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 w:rsidRPr="00762A28">
              <w:rPr>
                <w:rFonts w:ascii="仿宋_GB2312" w:eastAsia="仿宋_GB2312" w:cs="仿宋_GB2312" w:hint="eastAsia"/>
                <w:sz w:val="28"/>
                <w:szCs w:val="28"/>
              </w:rPr>
              <w:t>常州市钟楼区科技实验幼儿园</w:t>
            </w:r>
          </w:p>
        </w:tc>
      </w:tr>
    </w:tbl>
    <w:p w:rsidR="009A7894" w:rsidRPr="009F5407" w:rsidRDefault="009A7894" w:rsidP="00762A28">
      <w:pPr>
        <w:spacing w:line="20" w:lineRule="exact"/>
        <w:jc w:val="center"/>
        <w:rPr>
          <w:rFonts w:cs="Times New Roman"/>
        </w:rPr>
      </w:pPr>
      <w:bookmarkStart w:id="0" w:name="_GoBack"/>
      <w:bookmarkEnd w:id="0"/>
    </w:p>
    <w:sectPr w:rsidR="009A7894" w:rsidRPr="009F5407" w:rsidSect="00762A28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894" w:rsidRDefault="009A7894" w:rsidP="009F540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A7894" w:rsidRDefault="009A7894" w:rsidP="009F540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894" w:rsidRPr="00762A28" w:rsidRDefault="009A7894" w:rsidP="00651DF9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762A28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762A28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762A28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- 4 -</w:t>
    </w:r>
    <w:r w:rsidRPr="00762A28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9A7894" w:rsidRDefault="009A7894" w:rsidP="00762A28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894" w:rsidRDefault="009A7894" w:rsidP="009F540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A7894" w:rsidRDefault="009A7894" w:rsidP="009F540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5407"/>
    <w:rsid w:val="003443AC"/>
    <w:rsid w:val="003C3C91"/>
    <w:rsid w:val="004C4D6A"/>
    <w:rsid w:val="0051177D"/>
    <w:rsid w:val="00545B6B"/>
    <w:rsid w:val="00651DF9"/>
    <w:rsid w:val="00762A28"/>
    <w:rsid w:val="007C2B56"/>
    <w:rsid w:val="009A7894"/>
    <w:rsid w:val="009F5407"/>
    <w:rsid w:val="00CC072C"/>
    <w:rsid w:val="00F74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540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F5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F5407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F5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F5407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762A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94</Words>
  <Characters>541</Characters>
  <Application>Microsoft Office Outlook</Application>
  <DocSecurity>0</DocSecurity>
  <Lines>0</Lines>
  <Paragraphs>0</Paragraphs>
  <ScaleCrop>false</ScaleCrop>
  <Company>Micorosoft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高东梅</dc:creator>
  <cp:keywords/>
  <dc:description/>
  <cp:lastModifiedBy>吴琳赟</cp:lastModifiedBy>
  <cp:revision>3</cp:revision>
  <dcterms:created xsi:type="dcterms:W3CDTF">2021-05-26T09:15:00Z</dcterms:created>
  <dcterms:modified xsi:type="dcterms:W3CDTF">2021-05-27T08:04:00Z</dcterms:modified>
</cp:coreProperties>
</file>